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left w:val="single" w:sz="48" w:space="0" w:color="2E74B5" w:themeColor="accent5" w:themeShade="BF"/>
          <w:insideV w:val="single" w:sz="48" w:space="0" w:color="2E74B5" w:themeColor="accent5" w:themeShade="BF"/>
        </w:tblBorders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4665"/>
        <w:gridCol w:w="4665"/>
      </w:tblGrid>
      <w:tr w:rsidR="004B5BF1" w:rsidRPr="00CB7C8B" w14:paraId="10F1E291" w14:textId="77777777" w:rsidTr="35D93FDE">
        <w:trPr>
          <w:trHeight w:val="3030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629853F4" w14:textId="69B6A93B" w:rsidR="004B5BF1" w:rsidRPr="00CB7C8B" w:rsidRDefault="00967613" w:rsidP="00967613">
            <w:pPr>
              <w:pStyle w:val="Heading1"/>
              <w:spacing w:before="0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bookmarkStart w:id="0" w:name="_Hlk60154607"/>
            <w:r w:rsidRPr="35D93FDE">
              <w:rPr>
                <w:rFonts w:ascii="Garamond" w:hAnsi="Garamond"/>
                <w:color w:val="2F5496" w:themeColor="accent1" w:themeShade="BF"/>
                <w:sz w:val="22"/>
              </w:rPr>
              <w:t xml:space="preserve"> </w:t>
            </w:r>
            <w:r w:rsidR="4CEB6722" w:rsidRPr="35D93FDE">
              <w:rPr>
                <w:rFonts w:ascii="Garamond" w:hAnsi="Garamond"/>
                <w:color w:val="2F5496" w:themeColor="accent1" w:themeShade="BF"/>
                <w:sz w:val="22"/>
              </w:rPr>
              <w:t xml:space="preserve">I have a disability. </w:t>
            </w:r>
            <w:r w:rsidR="4CEB6722" w:rsidRPr="35D93FDE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="4CEB6722" w:rsidRPr="35D93FDE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="4CEB6722" w:rsidRPr="35D93FDE">
              <w:rPr>
                <w:rFonts w:ascii="Garamond" w:hAnsi="Garamond"/>
                <w:sz w:val="20"/>
                <w:szCs w:val="20"/>
              </w:rPr>
              <w:t xml:space="preserve"> </w:t>
            </w:r>
            <w:r w:rsidR="4CEB6722"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</w:t>
            </w:r>
            <w:r w:rsidR="4CEB6722"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1"/>
                <w:szCs w:val="21"/>
              </w:rPr>
              <w:t>I am capable of resolving a situation peacefully. I am entitled to disability rights when interacting with police, attorneys, and the courts.</w:t>
            </w:r>
            <w:r w:rsidR="4CEB6722"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175D49F1" w14:textId="77777777" w:rsidR="004B5BF1" w:rsidRPr="00CB7C8B" w:rsidRDefault="004B5BF1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73774A20" w14:textId="77777777" w:rsidR="004B5BF1" w:rsidRPr="00CB7C8B" w:rsidRDefault="4CEB6722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p w14:paraId="75951ED2" w14:textId="77777777" w:rsidR="004B5BF1" w:rsidRPr="00CB7C8B" w:rsidRDefault="4CEB6722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Style w:val="PlaceholderText"/>
                <w:rFonts w:ascii="Garamond" w:hAnsi="Garamond"/>
                <w:color w:val="auto"/>
                <w:sz w:val="20"/>
                <w:szCs w:val="20"/>
              </w:rPr>
              <w:t>Click or tap here to enter text.</w:t>
            </w:r>
          </w:p>
          <w:p w14:paraId="3C3CF07D" w14:textId="77777777" w:rsidR="004B5BF1" w:rsidRPr="00CB7C8B" w:rsidRDefault="004B5BF1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76A628C7" w14:textId="7E05ED5B" w:rsidR="004B5BF1" w:rsidRPr="00CB7C8B" w:rsidRDefault="4CEB6722" w:rsidP="00967613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0096761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Please see the back</w:t>
            </w: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 xml:space="preserve"> of this card for a list of my disability symptoms and adaptive methods to account for my disability.</w:t>
            </w:r>
          </w:p>
          <w:p w14:paraId="72A3D3EC" w14:textId="2D72B467" w:rsidR="004B5BF1" w:rsidRPr="00CB7C8B" w:rsidRDefault="004B5BF1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33BB85A7" w14:textId="0857364A" w:rsidR="005A3ADA" w:rsidRPr="00CB7C8B" w:rsidRDefault="005A3ADA" w:rsidP="00967613">
            <w:pPr>
              <w:pStyle w:val="Heading1"/>
              <w:spacing w:before="0"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107345824"/>
              <w:placeholder>
                <w:docPart w:val="80385FC3B2324EB9A2C70E2B5DB23D75"/>
              </w:placeholder>
              <w:showingPlcHdr/>
              <w:text/>
            </w:sdtPr>
            <w:sdtEndPr/>
            <w:sdtContent>
              <w:p w14:paraId="159388E2" w14:textId="43FEF899" w:rsidR="005A3ADA" w:rsidRPr="00CB7C8B" w:rsidRDefault="002C7645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494D13DB" w14:textId="43FEF899" w:rsidR="00C77639" w:rsidRDefault="00C77639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78F448F1" w14:textId="4D86D959" w:rsidR="005A3ADA" w:rsidRPr="00CB7C8B" w:rsidRDefault="005A3ADA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488990050"/>
              <w:placeholder>
                <w:docPart w:val="3C655070DBA44F8F99E6B8836D4AD93E"/>
              </w:placeholder>
              <w:showingPlcHdr/>
              <w:text w:multiLine="1"/>
            </w:sdtPr>
            <w:sdtEndPr/>
            <w:sdtContent>
              <w:p w14:paraId="652AE35C" w14:textId="1CACD084" w:rsidR="005A3ADA" w:rsidRPr="00CB7C8B" w:rsidRDefault="002C7645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20B465D9" w14:textId="77777777" w:rsidR="00145238" w:rsidRDefault="00145238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2F840298" w14:textId="1A7972F0" w:rsidR="003A5F86" w:rsidRDefault="61731519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720667062"/>
                <w:placeholder>
                  <w:docPart w:val="EA94DD453D584251883203B0F2FE5AE6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="07343D69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532928712"/>
                <w:placeholder>
                  <w:docPart w:val="274EFB8725FE4106BB197DB72EED367C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="661D5E4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</w:t>
                </w:r>
                <w:r w:rsidR="1CA4491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 xml:space="preserve"> </w:t>
                </w:r>
                <w:r w:rsidR="661D5E4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to enter text.</w:t>
                </w:r>
              </w:sdtContent>
            </w:sdt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39611B63" w14:textId="0DB77D89" w:rsidR="005A3ADA" w:rsidRPr="00CB7C8B" w:rsidRDefault="005A3ADA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auto"/>
                  <w:sz w:val="20"/>
                  <w:szCs w:val="20"/>
                </w:rPr>
                <w:id w:val="-217436284"/>
                <w:placeholder>
                  <w:docPart w:val="9C2FDA3E5C1B4F7FA42AFE12D93DBD99"/>
                </w:placeholder>
              </w:sdtPr>
              <w:sdtEndPr/>
              <w:sdtContent>
                <w:r w:rsidR="003A5F86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00884177">
              <w:rPr>
                <w:rFonts w:ascii="Garamond" w:eastAsia="Garamond" w:hAnsi="Garamond" w:cs="Garamond"/>
                <w:color w:val="auto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 w:rsidR="003A5F86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783153073"/>
                <w:placeholder>
                  <w:docPart w:val="37985834F0224D01B88D2EBB6E31AD4C"/>
                </w:placeholder>
                <w:showingPlcHdr/>
              </w:sdtPr>
              <w:sdtEndPr/>
              <w:sdtContent>
                <w:r w:rsidR="003A5F86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4B94D5A5" w14:textId="1326EBD6" w:rsidR="004B5BF1" w:rsidRPr="00AB0F83" w:rsidRDefault="005A3ADA" w:rsidP="00967613">
            <w:pPr>
              <w:jc w:val="center"/>
              <w:rPr>
                <w:rFonts w:ascii="Garamond" w:hAnsi="Garamond"/>
                <w:color w:val="auto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</w:t>
            </w:r>
            <w:r w:rsidR="007E6830" w:rsidRPr="00AB0F83">
              <w:rPr>
                <w:rFonts w:ascii="Garamond" w:hAnsi="Garamond"/>
                <w:color w:val="auto"/>
                <w:sz w:val="17"/>
                <w:szCs w:val="17"/>
              </w:rPr>
              <w:t xml:space="preserve">: </w:t>
            </w: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JacobsonLawAndAdvocacy.com</w:t>
            </w:r>
          </w:p>
        </w:tc>
      </w:tr>
      <w:tr w:rsidR="004B5BF1" w:rsidRPr="00CB7C8B" w14:paraId="29D23143" w14:textId="77777777" w:rsidTr="35D93FDE">
        <w:trPr>
          <w:trHeight w:val="2265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3EE7CBAC" w14:textId="2F805E2B" w:rsidR="00967613" w:rsidRPr="00CB7C8B" w:rsidRDefault="00967613" w:rsidP="00967613">
            <w:pPr>
              <w:pStyle w:val="Heading1"/>
              <w:spacing w:before="0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bookmarkStart w:id="1" w:name="_Hlk60154581"/>
            <w:r w:rsidRPr="35D93FDE">
              <w:rPr>
                <w:rFonts w:ascii="Garamond" w:hAnsi="Garamond"/>
                <w:color w:val="2F5496" w:themeColor="accent1" w:themeShade="BF"/>
                <w:sz w:val="22"/>
              </w:rPr>
              <w:t xml:space="preserve"> I have a disability. </w:t>
            </w:r>
            <w:r w:rsidRPr="35D93FDE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Pr="35D93FDE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Pr="35D93FDE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1"/>
                <w:szCs w:val="21"/>
              </w:rPr>
              <w:t>I am capable of resolving a situation peacefully. I am entitled to disability rights when interacting with police, attorneys, and the courts.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5D7D5CB3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2D5A295A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p w14:paraId="76F131DE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Style w:val="PlaceholderText"/>
                <w:rFonts w:ascii="Garamond" w:hAnsi="Garamond"/>
                <w:color w:val="auto"/>
                <w:sz w:val="20"/>
                <w:szCs w:val="20"/>
              </w:rPr>
              <w:t>Click or tap here to enter text.</w:t>
            </w:r>
          </w:p>
          <w:p w14:paraId="1E12F920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58EC149E" w14:textId="77777777" w:rsidR="00967613" w:rsidRPr="00CB7C8B" w:rsidRDefault="00967613" w:rsidP="00967613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0096761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Please see the back</w:t>
            </w: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 xml:space="preserve"> of this card for a list of my disability symptoms and adaptive methods to account for my disability.</w:t>
            </w:r>
          </w:p>
          <w:p w14:paraId="45FB0818" w14:textId="18A2F6EE" w:rsidR="004B5BF1" w:rsidRPr="00CB7C8B" w:rsidRDefault="004B5BF1" w:rsidP="00967613">
            <w:pPr>
              <w:rPr>
                <w:rFonts w:ascii="Times New Roman" w:hAnsi="Times New Roman"/>
                <w:color w:val="2F5496" w:themeColor="accent1" w:themeShade="BF"/>
              </w:rPr>
            </w:pP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2ACFD9CD" w14:textId="77777777" w:rsidR="00DD659F" w:rsidRPr="00CB7C8B" w:rsidRDefault="00DD659F" w:rsidP="00967613">
            <w:pPr>
              <w:pStyle w:val="Heading1"/>
              <w:spacing w:before="0"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84774362"/>
              <w:placeholder>
                <w:docPart w:val="0FD2DEEAE5844FEFAB4561BDE4B15876"/>
              </w:placeholder>
              <w:showingPlcHdr/>
              <w:text/>
            </w:sdtPr>
            <w:sdtEndPr/>
            <w:sdtContent>
              <w:p w14:paraId="02E359AE" w14:textId="77777777" w:rsidR="00DD659F" w:rsidRPr="00CB7C8B" w:rsidRDefault="00DD659F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66F41145" w14:textId="77777777" w:rsidR="00DD659F" w:rsidRDefault="00DD659F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3C477297" w14:textId="77777777" w:rsidR="00DD659F" w:rsidRPr="00CB7C8B" w:rsidRDefault="00DD659F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2023815879"/>
              <w:placeholder>
                <w:docPart w:val="78CDB88418084DFCA575F06F7098022B"/>
              </w:placeholder>
              <w:showingPlcHdr/>
              <w:text w:multiLine="1"/>
            </w:sdtPr>
            <w:sdtEndPr/>
            <w:sdtContent>
              <w:p w14:paraId="1C03D244" w14:textId="77777777" w:rsidR="00DD659F" w:rsidRPr="00CB7C8B" w:rsidRDefault="00DD659F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59A63226" w14:textId="77777777" w:rsidR="00DD659F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57DEC587" w14:textId="77777777" w:rsidR="00DD659F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582654586"/>
                <w:placeholder>
                  <w:docPart w:val="EC69D90E023E42C9B57C3C9BACBFE26A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414466942"/>
                <w:placeholder>
                  <w:docPart w:val="27126D83ADEA40AE9134212E13655B2D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184CB133" w14:textId="77777777" w:rsidR="00DD659F" w:rsidRPr="00CB7C8B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782113002"/>
                <w:placeholder>
                  <w:docPart w:val="487BD982575245EEABF346F84102A992"/>
                </w:placeholder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668858451"/>
                <w:placeholder>
                  <w:docPart w:val="E805F45EAC4E408E90325DB5B67CB591"/>
                </w:placeholder>
                <w:showingPlcHdr/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4101652C" w14:textId="5136AD3F" w:rsidR="004B5BF1" w:rsidRPr="00CB7C8B" w:rsidRDefault="00DD659F" w:rsidP="00967613">
            <w:pPr>
              <w:jc w:val="center"/>
              <w:rPr>
                <w:rFonts w:ascii="Garamond" w:hAnsi="Garamond"/>
                <w:color w:val="808080" w:themeColor="background1" w:themeShade="80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by: JacobsonLawAndAdvocacy.com</w:t>
            </w:r>
          </w:p>
        </w:tc>
      </w:tr>
      <w:tr w:rsidR="004B5BF1" w:rsidRPr="00CB7C8B" w14:paraId="12796674" w14:textId="77777777" w:rsidTr="35D93FDE">
        <w:trPr>
          <w:trHeight w:val="2280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4BBDCBA5" w14:textId="73063D7E" w:rsidR="00967613" w:rsidRPr="00CB7C8B" w:rsidRDefault="00967613" w:rsidP="00967613">
            <w:pPr>
              <w:pStyle w:val="Heading1"/>
              <w:spacing w:before="0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r w:rsidRPr="35D93FDE">
              <w:rPr>
                <w:rFonts w:ascii="Garamond" w:hAnsi="Garamond"/>
                <w:color w:val="2F5496" w:themeColor="accent1" w:themeShade="BF"/>
                <w:sz w:val="22"/>
              </w:rPr>
              <w:t xml:space="preserve"> I have a disability. </w:t>
            </w:r>
            <w:r w:rsidRPr="35D93FDE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Pr="35D93FDE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Pr="35D93FDE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1"/>
                <w:szCs w:val="21"/>
              </w:rPr>
              <w:t>I am capable of resolving a situation peacefully. I am entitled to disability rights when interacting with police, attorneys, and the courts.</w:t>
            </w:r>
            <w:r w:rsidRPr="35D93FDE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4B3A5FAB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1974FE16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p w14:paraId="3844591A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Style w:val="PlaceholderText"/>
                <w:rFonts w:ascii="Garamond" w:hAnsi="Garamond"/>
                <w:color w:val="auto"/>
                <w:sz w:val="20"/>
                <w:szCs w:val="20"/>
              </w:rPr>
              <w:t>Click or tap here to enter text.</w:t>
            </w:r>
          </w:p>
          <w:p w14:paraId="311AFC62" w14:textId="77777777" w:rsidR="00967613" w:rsidRPr="00CB7C8B" w:rsidRDefault="00967613" w:rsidP="00967613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73510F72" w14:textId="77777777" w:rsidR="00967613" w:rsidRPr="00CB7C8B" w:rsidRDefault="00967613" w:rsidP="00967613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0096761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Please see the back</w:t>
            </w: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 xml:space="preserve"> of this card for a list of my disability symptoms and adaptive methods to account for my disability.</w:t>
            </w:r>
          </w:p>
          <w:p w14:paraId="4DDBEF00" w14:textId="7CD9D498" w:rsidR="004B5BF1" w:rsidRPr="00CB7C8B" w:rsidRDefault="004B5BF1" w:rsidP="00967613">
            <w:pPr>
              <w:rPr>
                <w:rFonts w:ascii="Times New Roman" w:hAnsi="Times New Roman"/>
                <w:color w:val="2F5496" w:themeColor="accent1" w:themeShade="BF"/>
              </w:rPr>
            </w:pP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4F97EFE9" w14:textId="77777777" w:rsidR="00DD659F" w:rsidRPr="00CB7C8B" w:rsidRDefault="00DD659F" w:rsidP="00967613">
            <w:pPr>
              <w:pStyle w:val="Heading1"/>
              <w:spacing w:before="0"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1188872482"/>
              <w:placeholder>
                <w:docPart w:val="C095AE9914CE4B998C76BB087F39E42C"/>
              </w:placeholder>
              <w:showingPlcHdr/>
              <w:text/>
            </w:sdtPr>
            <w:sdtEndPr/>
            <w:sdtContent>
              <w:p w14:paraId="12DB8B80" w14:textId="77777777" w:rsidR="00DD659F" w:rsidRPr="00CB7C8B" w:rsidRDefault="00DD659F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0B83566A" w14:textId="77777777" w:rsidR="00DD659F" w:rsidRDefault="00DD659F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4896DABA" w14:textId="77777777" w:rsidR="00DD659F" w:rsidRPr="00CB7C8B" w:rsidRDefault="00DD659F" w:rsidP="00967613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819335038"/>
              <w:placeholder>
                <w:docPart w:val="A49CC4DDB60348069B1DF6552A791D39"/>
              </w:placeholder>
              <w:showingPlcHdr/>
              <w:text w:multiLine="1"/>
            </w:sdtPr>
            <w:sdtEndPr/>
            <w:sdtContent>
              <w:p w14:paraId="5E51F094" w14:textId="77777777" w:rsidR="00DD659F" w:rsidRPr="00CB7C8B" w:rsidRDefault="00DD659F" w:rsidP="00967613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088743E6" w14:textId="77777777" w:rsidR="00DD659F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484471C5" w14:textId="77777777" w:rsidR="00DD659F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710494985"/>
                <w:placeholder>
                  <w:docPart w:val="8C93A10A7AFA46F69B387D90E25424F9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2103866574"/>
                <w:placeholder>
                  <w:docPart w:val="E0D91DA4A9054FC082C3ECA9DB0987DC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04CD7AA5" w14:textId="77777777" w:rsidR="00DD659F" w:rsidRPr="00CB7C8B" w:rsidRDefault="00DD659F" w:rsidP="00967613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1212464434"/>
                <w:placeholder>
                  <w:docPart w:val="65E5CCD1E66349E4B5A5437DD84DA8AD"/>
                </w:placeholder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2126763199"/>
                <w:placeholder>
                  <w:docPart w:val="31916123EB3E43DDA4F19D0D324F3C28"/>
                </w:placeholder>
                <w:showingPlcHdr/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1FC39945" w14:textId="59E6CAE1" w:rsidR="004B5BF1" w:rsidRPr="00CB7C8B" w:rsidRDefault="00DD659F" w:rsidP="00967613">
            <w:pPr>
              <w:jc w:val="center"/>
              <w:rPr>
                <w:rFonts w:ascii="Garamond" w:hAnsi="Garamond"/>
                <w:color w:val="808080" w:themeColor="background1" w:themeShade="80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by: JacobsonLawAndAdvocacy.com</w:t>
            </w:r>
          </w:p>
        </w:tc>
      </w:tr>
      <w:bookmarkEnd w:id="0"/>
      <w:bookmarkEnd w:id="1"/>
    </w:tbl>
    <w:p w14:paraId="52E56223" w14:textId="52B3C186" w:rsidR="000D42BA" w:rsidRPr="00A13D45" w:rsidRDefault="000D42BA"/>
    <w:sectPr w:rsidR="000D42BA" w:rsidRPr="00A13D45" w:rsidSect="002026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BFD9C" w14:textId="77777777" w:rsidR="000C256E" w:rsidRDefault="000C256E">
      <w:r>
        <w:separator/>
      </w:r>
    </w:p>
  </w:endnote>
  <w:endnote w:type="continuationSeparator" w:id="0">
    <w:p w14:paraId="5BAD0C33" w14:textId="77777777" w:rsidR="000C256E" w:rsidRDefault="000C256E">
      <w:r>
        <w:continuationSeparator/>
      </w:r>
    </w:p>
  </w:endnote>
  <w:endnote w:type="continuationNotice" w:id="1">
    <w:p w14:paraId="306D921E" w14:textId="77777777" w:rsidR="000C256E" w:rsidRDefault="000C25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1273A" w14:textId="77777777" w:rsidR="000C256E" w:rsidRDefault="000C256E">
      <w:r>
        <w:separator/>
      </w:r>
    </w:p>
  </w:footnote>
  <w:footnote w:type="continuationSeparator" w:id="0">
    <w:p w14:paraId="77514D8D" w14:textId="77777777" w:rsidR="000C256E" w:rsidRDefault="000C256E">
      <w:r>
        <w:continuationSeparator/>
      </w:r>
    </w:p>
  </w:footnote>
  <w:footnote w:type="continuationNotice" w:id="1">
    <w:p w14:paraId="2F6AF585" w14:textId="77777777" w:rsidR="000C256E" w:rsidRDefault="000C256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73409C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FF21FF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0E829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72E41B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CCCF3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728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96998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A18D1C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33CCFC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A8488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ocumentProtection w:edit="forms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C8B"/>
    <w:rsid w:val="00045777"/>
    <w:rsid w:val="00055B97"/>
    <w:rsid w:val="0005628F"/>
    <w:rsid w:val="000A1767"/>
    <w:rsid w:val="000A7E05"/>
    <w:rsid w:val="000C0673"/>
    <w:rsid w:val="000C256E"/>
    <w:rsid w:val="000C5526"/>
    <w:rsid w:val="000C5D4F"/>
    <w:rsid w:val="000C76AE"/>
    <w:rsid w:val="000D42BA"/>
    <w:rsid w:val="00101D29"/>
    <w:rsid w:val="00105AC4"/>
    <w:rsid w:val="001169BF"/>
    <w:rsid w:val="00124B3C"/>
    <w:rsid w:val="00145238"/>
    <w:rsid w:val="0015728E"/>
    <w:rsid w:val="00166D12"/>
    <w:rsid w:val="00172E9A"/>
    <w:rsid w:val="001B1F52"/>
    <w:rsid w:val="001F342E"/>
    <w:rsid w:val="00202657"/>
    <w:rsid w:val="00225A0B"/>
    <w:rsid w:val="00236C05"/>
    <w:rsid w:val="00241526"/>
    <w:rsid w:val="002628D6"/>
    <w:rsid w:val="0027022C"/>
    <w:rsid w:val="00286168"/>
    <w:rsid w:val="0028772B"/>
    <w:rsid w:val="002931CB"/>
    <w:rsid w:val="002C74BA"/>
    <w:rsid w:val="002C7645"/>
    <w:rsid w:val="002E3111"/>
    <w:rsid w:val="002F0C87"/>
    <w:rsid w:val="002F6447"/>
    <w:rsid w:val="00322041"/>
    <w:rsid w:val="00326BAA"/>
    <w:rsid w:val="0034349B"/>
    <w:rsid w:val="00374584"/>
    <w:rsid w:val="003906F8"/>
    <w:rsid w:val="003A42BF"/>
    <w:rsid w:val="003A5E95"/>
    <w:rsid w:val="003A5F86"/>
    <w:rsid w:val="003B6F6D"/>
    <w:rsid w:val="003C4C3A"/>
    <w:rsid w:val="003D6820"/>
    <w:rsid w:val="003E45E6"/>
    <w:rsid w:val="004017F8"/>
    <w:rsid w:val="00442C02"/>
    <w:rsid w:val="00443905"/>
    <w:rsid w:val="00467C3C"/>
    <w:rsid w:val="00475DCF"/>
    <w:rsid w:val="004A76A8"/>
    <w:rsid w:val="004B5BF1"/>
    <w:rsid w:val="004D26D6"/>
    <w:rsid w:val="005039B5"/>
    <w:rsid w:val="00511BCA"/>
    <w:rsid w:val="0051424B"/>
    <w:rsid w:val="00524474"/>
    <w:rsid w:val="005322D9"/>
    <w:rsid w:val="00534C94"/>
    <w:rsid w:val="00540A9A"/>
    <w:rsid w:val="005638ED"/>
    <w:rsid w:val="005A3ADA"/>
    <w:rsid w:val="005A6297"/>
    <w:rsid w:val="005F30E2"/>
    <w:rsid w:val="005F4745"/>
    <w:rsid w:val="00607A6A"/>
    <w:rsid w:val="00610396"/>
    <w:rsid w:val="006129A7"/>
    <w:rsid w:val="006279C7"/>
    <w:rsid w:val="00650E27"/>
    <w:rsid w:val="00686CF8"/>
    <w:rsid w:val="006B1A3A"/>
    <w:rsid w:val="006D5CD0"/>
    <w:rsid w:val="006E7E19"/>
    <w:rsid w:val="007162F6"/>
    <w:rsid w:val="00721CF5"/>
    <w:rsid w:val="007258AF"/>
    <w:rsid w:val="00751F0D"/>
    <w:rsid w:val="00755F8D"/>
    <w:rsid w:val="007668A0"/>
    <w:rsid w:val="007C70F7"/>
    <w:rsid w:val="007D226D"/>
    <w:rsid w:val="007D4DE7"/>
    <w:rsid w:val="007D5953"/>
    <w:rsid w:val="007E241A"/>
    <w:rsid w:val="007E6830"/>
    <w:rsid w:val="007E6C40"/>
    <w:rsid w:val="008379E5"/>
    <w:rsid w:val="008523C4"/>
    <w:rsid w:val="00856831"/>
    <w:rsid w:val="00884177"/>
    <w:rsid w:val="008B29D1"/>
    <w:rsid w:val="008C2B3A"/>
    <w:rsid w:val="008C4A7E"/>
    <w:rsid w:val="008C67D4"/>
    <w:rsid w:val="008D402C"/>
    <w:rsid w:val="008E2992"/>
    <w:rsid w:val="008E365A"/>
    <w:rsid w:val="009015B3"/>
    <w:rsid w:val="009113F5"/>
    <w:rsid w:val="00915257"/>
    <w:rsid w:val="00967613"/>
    <w:rsid w:val="009850E2"/>
    <w:rsid w:val="00990A18"/>
    <w:rsid w:val="00994C17"/>
    <w:rsid w:val="009C18D7"/>
    <w:rsid w:val="009C581C"/>
    <w:rsid w:val="009D3592"/>
    <w:rsid w:val="00A13D45"/>
    <w:rsid w:val="00A309D7"/>
    <w:rsid w:val="00AB0F83"/>
    <w:rsid w:val="00AB5B8A"/>
    <w:rsid w:val="00AC4F5E"/>
    <w:rsid w:val="00B27480"/>
    <w:rsid w:val="00B45B62"/>
    <w:rsid w:val="00B57BA3"/>
    <w:rsid w:val="00B7213C"/>
    <w:rsid w:val="00BC7722"/>
    <w:rsid w:val="00BD69BA"/>
    <w:rsid w:val="00BE323D"/>
    <w:rsid w:val="00BE50BD"/>
    <w:rsid w:val="00C041F9"/>
    <w:rsid w:val="00C50012"/>
    <w:rsid w:val="00C61EB7"/>
    <w:rsid w:val="00C7630C"/>
    <w:rsid w:val="00C77639"/>
    <w:rsid w:val="00C912F4"/>
    <w:rsid w:val="00CA4C80"/>
    <w:rsid w:val="00CB4BB0"/>
    <w:rsid w:val="00CB4FE2"/>
    <w:rsid w:val="00CB7C8B"/>
    <w:rsid w:val="00CC50C3"/>
    <w:rsid w:val="00CC7F47"/>
    <w:rsid w:val="00D1014B"/>
    <w:rsid w:val="00D815D0"/>
    <w:rsid w:val="00DC5B4A"/>
    <w:rsid w:val="00DD1642"/>
    <w:rsid w:val="00DD5A2A"/>
    <w:rsid w:val="00DD6006"/>
    <w:rsid w:val="00DD659F"/>
    <w:rsid w:val="00DE40B3"/>
    <w:rsid w:val="00E31D76"/>
    <w:rsid w:val="00E327F8"/>
    <w:rsid w:val="00E34A1A"/>
    <w:rsid w:val="00E36A72"/>
    <w:rsid w:val="00E37712"/>
    <w:rsid w:val="00E80B43"/>
    <w:rsid w:val="00EA6503"/>
    <w:rsid w:val="00EB07B5"/>
    <w:rsid w:val="00EC56C4"/>
    <w:rsid w:val="00ED6B4A"/>
    <w:rsid w:val="00EE4220"/>
    <w:rsid w:val="00F00FAC"/>
    <w:rsid w:val="00F14BB8"/>
    <w:rsid w:val="00F245DF"/>
    <w:rsid w:val="00F26921"/>
    <w:rsid w:val="00F322E6"/>
    <w:rsid w:val="00F9487E"/>
    <w:rsid w:val="00FB38FC"/>
    <w:rsid w:val="00FE4C39"/>
    <w:rsid w:val="0262D7ED"/>
    <w:rsid w:val="048B9ACB"/>
    <w:rsid w:val="04EFA8BA"/>
    <w:rsid w:val="07343D69"/>
    <w:rsid w:val="089AE0C4"/>
    <w:rsid w:val="0A44C4CE"/>
    <w:rsid w:val="0A55E5CD"/>
    <w:rsid w:val="0AE81B97"/>
    <w:rsid w:val="0D1407B2"/>
    <w:rsid w:val="0F49A28A"/>
    <w:rsid w:val="1043C4A5"/>
    <w:rsid w:val="1206AE32"/>
    <w:rsid w:val="1212CE39"/>
    <w:rsid w:val="136CBEAA"/>
    <w:rsid w:val="1486A38D"/>
    <w:rsid w:val="148A4D59"/>
    <w:rsid w:val="14917096"/>
    <w:rsid w:val="14D21BFF"/>
    <w:rsid w:val="14FA39BC"/>
    <w:rsid w:val="1523D731"/>
    <w:rsid w:val="1562E196"/>
    <w:rsid w:val="159ED96A"/>
    <w:rsid w:val="15A085FA"/>
    <w:rsid w:val="173C565B"/>
    <w:rsid w:val="1809BCC1"/>
    <w:rsid w:val="18402FCD"/>
    <w:rsid w:val="18A866B3"/>
    <w:rsid w:val="18F9482D"/>
    <w:rsid w:val="1A111274"/>
    <w:rsid w:val="1A1BD99F"/>
    <w:rsid w:val="1AAEA3A1"/>
    <w:rsid w:val="1BACE2D5"/>
    <w:rsid w:val="1CA44910"/>
    <w:rsid w:val="2104FA31"/>
    <w:rsid w:val="22029929"/>
    <w:rsid w:val="22EB3742"/>
    <w:rsid w:val="24212412"/>
    <w:rsid w:val="24244624"/>
    <w:rsid w:val="2424B4E6"/>
    <w:rsid w:val="27A3CACB"/>
    <w:rsid w:val="2846A52D"/>
    <w:rsid w:val="28FB5378"/>
    <w:rsid w:val="292A2FD0"/>
    <w:rsid w:val="29A535E6"/>
    <w:rsid w:val="2AF46C8A"/>
    <w:rsid w:val="2B1AF931"/>
    <w:rsid w:val="2BDC1256"/>
    <w:rsid w:val="2C508AEA"/>
    <w:rsid w:val="2D65AA4C"/>
    <w:rsid w:val="2DD472F6"/>
    <w:rsid w:val="2DE511F4"/>
    <w:rsid w:val="2E6C9636"/>
    <w:rsid w:val="2ECD82A1"/>
    <w:rsid w:val="2FC83600"/>
    <w:rsid w:val="305799AC"/>
    <w:rsid w:val="30695302"/>
    <w:rsid w:val="307BB976"/>
    <w:rsid w:val="31688414"/>
    <w:rsid w:val="3203830C"/>
    <w:rsid w:val="32E06009"/>
    <w:rsid w:val="33457E06"/>
    <w:rsid w:val="359B163C"/>
    <w:rsid w:val="35D93FDE"/>
    <w:rsid w:val="37254ED1"/>
    <w:rsid w:val="3727A30F"/>
    <w:rsid w:val="37BA1F88"/>
    <w:rsid w:val="38330465"/>
    <w:rsid w:val="385BCCA1"/>
    <w:rsid w:val="38C8A7A3"/>
    <w:rsid w:val="393558A1"/>
    <w:rsid w:val="39564770"/>
    <w:rsid w:val="39D14863"/>
    <w:rsid w:val="3A7094D3"/>
    <w:rsid w:val="3B05966A"/>
    <w:rsid w:val="3D8A95D9"/>
    <w:rsid w:val="3E3D372C"/>
    <w:rsid w:val="3E96F4C7"/>
    <w:rsid w:val="3F0CE547"/>
    <w:rsid w:val="40DFD657"/>
    <w:rsid w:val="410535CA"/>
    <w:rsid w:val="418EA8A1"/>
    <w:rsid w:val="42904379"/>
    <w:rsid w:val="4523F134"/>
    <w:rsid w:val="457C26CB"/>
    <w:rsid w:val="46E03F05"/>
    <w:rsid w:val="4730F7C3"/>
    <w:rsid w:val="490C96B1"/>
    <w:rsid w:val="499C3863"/>
    <w:rsid w:val="49A0DCF7"/>
    <w:rsid w:val="4A9249F6"/>
    <w:rsid w:val="4AE7CB4B"/>
    <w:rsid w:val="4B5C4F72"/>
    <w:rsid w:val="4BA66345"/>
    <w:rsid w:val="4CEB6722"/>
    <w:rsid w:val="4E076808"/>
    <w:rsid w:val="4F6EB7C6"/>
    <w:rsid w:val="515F9C65"/>
    <w:rsid w:val="518C1F15"/>
    <w:rsid w:val="53776E39"/>
    <w:rsid w:val="5398C08A"/>
    <w:rsid w:val="559D3710"/>
    <w:rsid w:val="56A405DA"/>
    <w:rsid w:val="583108AD"/>
    <w:rsid w:val="599C01EA"/>
    <w:rsid w:val="59CBB3D8"/>
    <w:rsid w:val="5A006052"/>
    <w:rsid w:val="5A35F117"/>
    <w:rsid w:val="5A5D50AE"/>
    <w:rsid w:val="5A8DD183"/>
    <w:rsid w:val="5ADC793E"/>
    <w:rsid w:val="5B6957C1"/>
    <w:rsid w:val="5C5D1AB4"/>
    <w:rsid w:val="5C791527"/>
    <w:rsid w:val="5C89FF3D"/>
    <w:rsid w:val="5E691802"/>
    <w:rsid w:val="60240629"/>
    <w:rsid w:val="607FFA66"/>
    <w:rsid w:val="61731519"/>
    <w:rsid w:val="6310EE80"/>
    <w:rsid w:val="6322858E"/>
    <w:rsid w:val="65084D7C"/>
    <w:rsid w:val="651027BD"/>
    <w:rsid w:val="653A9D3B"/>
    <w:rsid w:val="661D5E40"/>
    <w:rsid w:val="66261899"/>
    <w:rsid w:val="66E403A5"/>
    <w:rsid w:val="68C70949"/>
    <w:rsid w:val="6949BCF8"/>
    <w:rsid w:val="696F973D"/>
    <w:rsid w:val="6A11E32F"/>
    <w:rsid w:val="6AD76E1D"/>
    <w:rsid w:val="6AEAD403"/>
    <w:rsid w:val="6B1C0065"/>
    <w:rsid w:val="6BFB3CC7"/>
    <w:rsid w:val="6C31ECDA"/>
    <w:rsid w:val="6C5ACA9D"/>
    <w:rsid w:val="6CB532F5"/>
    <w:rsid w:val="6D3127EB"/>
    <w:rsid w:val="6EA82630"/>
    <w:rsid w:val="6EEFDB2B"/>
    <w:rsid w:val="6F21FD38"/>
    <w:rsid w:val="6F5D317D"/>
    <w:rsid w:val="6FBBE841"/>
    <w:rsid w:val="6FE96EBC"/>
    <w:rsid w:val="709E0023"/>
    <w:rsid w:val="715DACCA"/>
    <w:rsid w:val="74180FA7"/>
    <w:rsid w:val="75EAB3CE"/>
    <w:rsid w:val="7660B3A9"/>
    <w:rsid w:val="77C14010"/>
    <w:rsid w:val="788AE31C"/>
    <w:rsid w:val="7B71A0D7"/>
    <w:rsid w:val="7CBCB9B9"/>
    <w:rsid w:val="7D741458"/>
    <w:rsid w:val="7D908B21"/>
    <w:rsid w:val="7DA88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B1FEC2"/>
  <w15:chartTrackingRefBased/>
  <w15:docId w15:val="{7A872714-9C76-416E-AE00-9C2E15BE9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9F"/>
    <w:rPr>
      <w:color w:val="2E74B5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rsid w:val="0027022C"/>
    <w:pPr>
      <w:spacing w:before="160"/>
      <w:outlineLvl w:val="0"/>
    </w:pPr>
    <w:rPr>
      <w:b/>
      <w:bCs/>
      <w:sz w:val="24"/>
    </w:rPr>
  </w:style>
  <w:style w:type="paragraph" w:styleId="Heading2">
    <w:name w:val="heading 2"/>
    <w:basedOn w:val="Normal"/>
    <w:next w:val="Normal"/>
    <w:uiPriority w:val="1"/>
    <w:qFormat/>
    <w:rsid w:val="00A13D45"/>
    <w:pPr>
      <w:pBdr>
        <w:bottom w:val="single" w:sz="8" w:space="18" w:color="2E74B5"/>
      </w:pBdr>
      <w:spacing w:before="120"/>
      <w:outlineLvl w:val="1"/>
    </w:pPr>
    <w:rPr>
      <w:b/>
      <w:bCs/>
      <w:color w:val="595959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rsid w:val="00443905"/>
    <w:pPr>
      <w:keepNext/>
      <w:keepLines/>
      <w:spacing w:after="40" w:line="259" w:lineRule="auto"/>
      <w:outlineLvl w:val="2"/>
    </w:pPr>
    <w:rPr>
      <w:bCs/>
      <w:sz w:val="24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0D42BA"/>
    <w:pPr>
      <w:keepNext/>
      <w:keepLines/>
      <w:spacing w:before="4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0D42BA"/>
    <w:pPr>
      <w:keepNext/>
      <w:keepLines/>
      <w:spacing w:before="40"/>
      <w:outlineLvl w:val="4"/>
    </w:p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0D42BA"/>
    <w:pPr>
      <w:keepNext/>
      <w:keepLines/>
      <w:spacing w:before="40"/>
      <w:outlineLvl w:val="5"/>
    </w:pPr>
    <w:rPr>
      <w:color w:val="1F4D78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0D42BA"/>
    <w:pPr>
      <w:keepNext/>
      <w:keepLines/>
      <w:spacing w:before="40"/>
      <w:outlineLvl w:val="6"/>
    </w:pPr>
    <w:rPr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0D42BA"/>
    <w:pPr>
      <w:keepNext/>
      <w:keepLines/>
      <w:spacing w:before="40"/>
      <w:outlineLvl w:val="7"/>
    </w:pPr>
    <w:rPr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0D42BA"/>
    <w:pPr>
      <w:keepNext/>
      <w:keepLines/>
      <w:spacing w:before="40"/>
      <w:outlineLvl w:val="8"/>
    </w:pPr>
    <w:rPr>
      <w:i/>
      <w:iCs/>
      <w:color w:val="272727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Heading3Char">
    <w:name w:val="Heading 3 Char"/>
    <w:link w:val="Heading3"/>
    <w:uiPriority w:val="1"/>
    <w:semiHidden/>
    <w:rsid w:val="00443905"/>
    <w:rPr>
      <w:rFonts w:ascii="Calibri" w:eastAsia="Times New Roman" w:hAnsi="Calibri" w:cs="Times New Roman"/>
      <w:bCs/>
      <w:color w:val="2E74B5"/>
      <w:sz w:val="24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2BA"/>
    <w:rPr>
      <w:rFonts w:ascii="Segoe UI" w:hAnsi="Segoe UI" w:cs="Segoe UI"/>
    </w:rPr>
  </w:style>
  <w:style w:type="character" w:customStyle="1" w:styleId="ContactInfo">
    <w:name w:val="Contact Info"/>
    <w:uiPriority w:val="3"/>
    <w:qFormat/>
    <w:rsid w:val="00443905"/>
    <w:rPr>
      <w:b/>
      <w:color w:val="595959"/>
      <w:sz w:val="22"/>
    </w:rPr>
  </w:style>
  <w:style w:type="paragraph" w:styleId="Header">
    <w:name w:val="header"/>
    <w:basedOn w:val="Normal"/>
    <w:link w:val="HeaderChar"/>
    <w:uiPriority w:val="99"/>
    <w:unhideWhenUsed/>
    <w:rsid w:val="00225A0B"/>
  </w:style>
  <w:style w:type="character" w:customStyle="1" w:styleId="HeaderChar">
    <w:name w:val="Header Char"/>
    <w:link w:val="Header"/>
    <w:uiPriority w:val="99"/>
    <w:rsid w:val="00225A0B"/>
    <w:rPr>
      <w:color w:val="2E74B5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D69BA"/>
  </w:style>
  <w:style w:type="character" w:customStyle="1" w:styleId="FooterChar">
    <w:name w:val="Footer Char"/>
    <w:link w:val="Footer"/>
    <w:uiPriority w:val="99"/>
    <w:rsid w:val="00BD69BA"/>
    <w:rPr>
      <w:color w:val="2E74B5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D42BA"/>
    <w:rPr>
      <w:rFonts w:ascii="Segoe UI" w:hAnsi="Segoe UI" w:cs="Segoe UI"/>
      <w:color w:val="2E74B5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0D42BA"/>
  </w:style>
  <w:style w:type="paragraph" w:styleId="BlockText">
    <w:name w:val="Block Text"/>
    <w:basedOn w:val="Normal"/>
    <w:uiPriority w:val="99"/>
    <w:semiHidden/>
    <w:unhideWhenUsed/>
    <w:rsid w:val="000D42BA"/>
    <w:pPr>
      <w:pBdr>
        <w:top w:val="single" w:sz="2" w:space="10" w:color="5B9BD5" w:shadow="1"/>
        <w:left w:val="single" w:sz="2" w:space="10" w:color="5B9BD5" w:shadow="1"/>
        <w:bottom w:val="single" w:sz="2" w:space="10" w:color="5B9BD5" w:shadow="1"/>
        <w:right w:val="single" w:sz="2" w:space="10" w:color="5B9BD5" w:shadow="1"/>
      </w:pBdr>
      <w:ind w:left="1152" w:right="1152"/>
    </w:pPr>
    <w:rPr>
      <w:i/>
      <w:iCs/>
      <w:color w:val="5B9BD5"/>
    </w:rPr>
  </w:style>
  <w:style w:type="paragraph" w:styleId="BodyText">
    <w:name w:val="Body Text"/>
    <w:basedOn w:val="Normal"/>
    <w:link w:val="BodyTextChar"/>
    <w:uiPriority w:val="99"/>
    <w:semiHidden/>
    <w:unhideWhenUsed/>
    <w:rsid w:val="000D42BA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0D42BA"/>
    <w:rPr>
      <w:color w:val="2E74B5"/>
      <w:szCs w:val="1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D42BA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0D42BA"/>
    <w:rPr>
      <w:color w:val="2E74B5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D42BA"/>
    <w:pPr>
      <w:spacing w:after="120"/>
    </w:pPr>
    <w:rPr>
      <w:szCs w:val="16"/>
    </w:rPr>
  </w:style>
  <w:style w:type="character" w:customStyle="1" w:styleId="BodyText3Char">
    <w:name w:val="Body Text 3 Char"/>
    <w:link w:val="BodyText3"/>
    <w:uiPriority w:val="99"/>
    <w:semiHidden/>
    <w:rsid w:val="000D42BA"/>
    <w:rPr>
      <w:color w:val="2E74B5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D42BA"/>
    <w:p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0D42BA"/>
    <w:rPr>
      <w:color w:val="2E74B5"/>
      <w:szCs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D42BA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0D42BA"/>
    <w:rPr>
      <w:color w:val="2E74B5"/>
      <w:szCs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D42BA"/>
    <w:pPr>
      <w:spacing w:after="0"/>
      <w:ind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0D42BA"/>
    <w:rPr>
      <w:color w:val="2E74B5"/>
      <w:szCs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D42BA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0D42BA"/>
    <w:rPr>
      <w:color w:val="2E74B5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D42B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0D42BA"/>
    <w:rPr>
      <w:color w:val="2E74B5"/>
      <w:szCs w:val="16"/>
    </w:rPr>
  </w:style>
  <w:style w:type="character" w:styleId="BookTitle">
    <w:name w:val="Book Title"/>
    <w:uiPriority w:val="33"/>
    <w:semiHidden/>
    <w:unhideWhenUsed/>
    <w:qFormat/>
    <w:rsid w:val="000D42B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D42BA"/>
    <w:pPr>
      <w:spacing w:after="200"/>
    </w:pPr>
    <w:rPr>
      <w:i/>
      <w:iCs/>
      <w:color w:val="44546A"/>
    </w:rPr>
  </w:style>
  <w:style w:type="paragraph" w:styleId="Closing">
    <w:name w:val="Closing"/>
    <w:basedOn w:val="Normal"/>
    <w:link w:val="ClosingChar"/>
    <w:uiPriority w:val="99"/>
    <w:semiHidden/>
    <w:unhideWhenUsed/>
    <w:rsid w:val="000D42BA"/>
    <w:pPr>
      <w:ind w:left="4320"/>
    </w:pPr>
  </w:style>
  <w:style w:type="character" w:customStyle="1" w:styleId="ClosingChar">
    <w:name w:val="Closing Char"/>
    <w:link w:val="Closing"/>
    <w:uiPriority w:val="99"/>
    <w:semiHidden/>
    <w:rsid w:val="000D42BA"/>
    <w:rPr>
      <w:color w:val="2E74B5"/>
      <w:szCs w:val="18"/>
    </w:rPr>
  </w:style>
  <w:style w:type="table" w:styleId="ColorfulGrid">
    <w:name w:val="Colorful Grid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BE4D5"/>
    </w:tcPr>
    <w:tblStylePr w:type="firstRow">
      <w:rPr>
        <w:b/>
        <w:bCs/>
      </w:rPr>
      <w:tblPr/>
      <w:tcPr>
        <w:shd w:val="clear" w:color="auto" w:fill="F7CAAC"/>
      </w:tcPr>
    </w:tblStylePr>
    <w:tblStylePr w:type="lastRow">
      <w:rPr>
        <w:b/>
        <w:bCs/>
        <w:color w:val="000000"/>
      </w:rPr>
      <w:tblPr/>
      <w:tcPr>
        <w:shd w:val="clear" w:color="auto" w:fill="F7CAAC"/>
      </w:tcPr>
    </w:tblStylePr>
    <w:tblStylePr w:type="firstCol">
      <w:rPr>
        <w:color w:val="FFFFFF"/>
      </w:rPr>
      <w:tblPr/>
      <w:tcPr>
        <w:shd w:val="clear" w:color="auto" w:fill="C45911"/>
      </w:tcPr>
    </w:tblStylePr>
    <w:tblStylePr w:type="lastCol">
      <w:rPr>
        <w:color w:val="FFFFFF"/>
      </w:rPr>
      <w:tblPr/>
      <w:tcPr>
        <w:shd w:val="clear" w:color="auto" w:fill="C45911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DEDED"/>
    </w:tcPr>
    <w:tblStylePr w:type="firstRow">
      <w:rPr>
        <w:b/>
        <w:bCs/>
      </w:rPr>
      <w:tblPr/>
      <w:tcPr>
        <w:shd w:val="clear" w:color="auto" w:fill="DBDBDB"/>
      </w:tcPr>
    </w:tblStylePr>
    <w:tblStylePr w:type="lastRow">
      <w:rPr>
        <w:b/>
        <w:bCs/>
        <w:color w:val="000000"/>
      </w:rPr>
      <w:tblPr/>
      <w:tcPr>
        <w:shd w:val="clear" w:color="auto" w:fill="DBDBDB"/>
      </w:tcPr>
    </w:tblStylePr>
    <w:tblStylePr w:type="firstCol">
      <w:rPr>
        <w:color w:val="FFFFFF"/>
      </w:rPr>
      <w:tblPr/>
      <w:tcPr>
        <w:shd w:val="clear" w:color="auto" w:fill="7B7B7B"/>
      </w:tcPr>
    </w:tblStylePr>
    <w:tblStylePr w:type="lastCol">
      <w:rPr>
        <w:color w:val="FFFFFF"/>
      </w:rPr>
      <w:tblPr/>
      <w:tcPr>
        <w:shd w:val="clear" w:color="auto" w:fill="7B7B7B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2EFD9"/>
    </w:tcPr>
    <w:tblStylePr w:type="firstRow">
      <w:rPr>
        <w:b/>
        <w:bCs/>
      </w:rPr>
      <w:tblPr/>
      <w:tcPr>
        <w:shd w:val="clear" w:color="auto" w:fill="C5E0B3"/>
      </w:tcPr>
    </w:tblStylePr>
    <w:tblStylePr w:type="lastRow">
      <w:rPr>
        <w:b/>
        <w:bCs/>
        <w:color w:val="000000"/>
      </w:rPr>
      <w:tblPr/>
      <w:tcPr>
        <w:shd w:val="clear" w:color="auto" w:fill="C5E0B3"/>
      </w:tcPr>
    </w:tblStylePr>
    <w:tblStylePr w:type="firstCol">
      <w:rPr>
        <w:color w:val="FFFFFF"/>
      </w:rPr>
      <w:tblPr/>
      <w:tcPr>
        <w:shd w:val="clear" w:color="auto" w:fill="538135"/>
      </w:tcPr>
    </w:tblStylePr>
    <w:tblStylePr w:type="lastCol">
      <w:rPr>
        <w:color w:val="FFFFFF"/>
      </w:rPr>
      <w:tblPr/>
      <w:tcPr>
        <w:shd w:val="clear" w:color="auto" w:fill="538135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styleId="ColorfulList">
    <w:name w:val="Colorful List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DF2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shd w:val="clear" w:color="auto" w:fill="FBE4D5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6F6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shd w:val="clear" w:color="auto" w:fill="EDEDED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FF8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shd w:val="clear" w:color="auto" w:fill="FFF2CC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CF1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shd w:val="clear" w:color="auto" w:fill="D9E2F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259A0"/>
      </w:tcPr>
    </w:tblStylePr>
    <w:tblStylePr w:type="lastRow">
      <w:rPr>
        <w:b/>
        <w:bCs/>
        <w:color w:val="3259A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FFFFFF"/>
        <w:insideV w:val="single" w:sz="4" w:space="0" w:color="FFFFFF"/>
      </w:tblBorders>
    </w:tblPr>
    <w:tcPr>
      <w:shd w:val="clear" w:color="auto" w:fill="EEF5F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55D9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55D91"/>
          <w:insideV w:val="nil"/>
        </w:tcBorders>
        <w:shd w:val="clear" w:color="auto" w:fill="255D9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ADCCE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</w:tblPr>
    <w:tcPr>
      <w:shd w:val="clear" w:color="auto" w:fill="FDF2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6BE98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</w:tblPr>
    <w:tcPr>
      <w:shd w:val="clear" w:color="auto" w:fill="F6F6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2D2D2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</w:tblPr>
    <w:tcPr>
      <w:shd w:val="clear" w:color="auto" w:fill="FFF8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DF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70AD47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</w:tblPr>
    <w:tcPr>
      <w:shd w:val="clear" w:color="auto" w:fill="ECF1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A1B8E1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4472C4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</w:tblPr>
    <w:tcPr>
      <w:shd w:val="clear" w:color="auto" w:fill="F0F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B7D8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styleId="CommentReference">
    <w:name w:val="annotation reference"/>
    <w:uiPriority w:val="99"/>
    <w:semiHidden/>
    <w:unhideWhenUsed/>
    <w:rsid w:val="000D42B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42BA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0D42BA"/>
    <w:rPr>
      <w:color w:val="2E74B5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42B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D42BA"/>
    <w:rPr>
      <w:b/>
      <w:bCs/>
      <w:color w:val="2E74B5"/>
      <w:szCs w:val="20"/>
    </w:rPr>
  </w:style>
  <w:style w:type="table" w:styleId="DarkList">
    <w:name w:val="Dark List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5B9BD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4D7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E74B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ED7D3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A5A5A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FFC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4472C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70AD47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D42BA"/>
  </w:style>
  <w:style w:type="character" w:customStyle="1" w:styleId="DateChar">
    <w:name w:val="Date Char"/>
    <w:link w:val="Date"/>
    <w:uiPriority w:val="99"/>
    <w:semiHidden/>
    <w:rsid w:val="000D42BA"/>
    <w:rPr>
      <w:color w:val="2E74B5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D42BA"/>
    <w:rPr>
      <w:rFonts w:ascii="Segoe UI" w:hAnsi="Segoe UI" w:cs="Segoe UI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D42BA"/>
    <w:rPr>
      <w:rFonts w:ascii="Segoe UI" w:hAnsi="Segoe UI" w:cs="Segoe UI"/>
      <w:color w:val="2E74B5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D42BA"/>
  </w:style>
  <w:style w:type="character" w:customStyle="1" w:styleId="E-mailSignatureChar">
    <w:name w:val="E-mail Signature Char"/>
    <w:link w:val="E-mailSignature"/>
    <w:uiPriority w:val="99"/>
    <w:semiHidden/>
    <w:rsid w:val="000D42BA"/>
    <w:rPr>
      <w:color w:val="2E74B5"/>
      <w:szCs w:val="18"/>
    </w:rPr>
  </w:style>
  <w:style w:type="character" w:styleId="Emphasis">
    <w:name w:val="Emphasis"/>
    <w:uiPriority w:val="20"/>
    <w:semiHidden/>
    <w:unhideWhenUsed/>
    <w:qFormat/>
    <w:rsid w:val="000D42BA"/>
    <w:rPr>
      <w:i/>
      <w:iCs/>
    </w:rPr>
  </w:style>
  <w:style w:type="character" w:styleId="EndnoteReference">
    <w:name w:val="endnote reference"/>
    <w:uiPriority w:val="99"/>
    <w:semiHidden/>
    <w:unhideWhenUsed/>
    <w:rsid w:val="000D42B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D42BA"/>
    <w:rPr>
      <w:szCs w:val="20"/>
    </w:rPr>
  </w:style>
  <w:style w:type="character" w:customStyle="1" w:styleId="EndnoteTextChar">
    <w:name w:val="Endnote Text Char"/>
    <w:link w:val="EndnoteText"/>
    <w:uiPriority w:val="99"/>
    <w:semiHidden/>
    <w:rsid w:val="000D42BA"/>
    <w:rPr>
      <w:color w:val="2E74B5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D42BA"/>
    <w:pPr>
      <w:framePr w:w="7920" w:h="1980" w:hRule="exact" w:hSpace="180" w:wrap="auto" w:hAnchor="page" w:xAlign="center" w:yAlign="bottom"/>
      <w:ind w:left="2880"/>
    </w:pPr>
    <w:rPr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D42BA"/>
    <w:rPr>
      <w:szCs w:val="20"/>
    </w:rPr>
  </w:style>
  <w:style w:type="character" w:styleId="FollowedHyperlink">
    <w:name w:val="FollowedHyperlink"/>
    <w:uiPriority w:val="99"/>
    <w:semiHidden/>
    <w:unhideWhenUsed/>
    <w:rsid w:val="000D42BA"/>
    <w:rPr>
      <w:color w:val="954F72"/>
      <w:u w:val="single"/>
    </w:rPr>
  </w:style>
  <w:style w:type="character" w:styleId="FootnoteReference">
    <w:name w:val="footnote reference"/>
    <w:uiPriority w:val="99"/>
    <w:semiHidden/>
    <w:unhideWhenUsed/>
    <w:rsid w:val="000D42B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D42BA"/>
    <w:rPr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0D42BA"/>
    <w:rPr>
      <w:color w:val="2E74B5"/>
      <w:szCs w:val="20"/>
    </w:rPr>
  </w:style>
  <w:style w:type="table" w:styleId="GridTable1Light">
    <w:name w:val="Grid Table 1 Light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2-Accent1">
    <w:name w:val="Grid Table 2 Accent 1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2-Accent2">
    <w:name w:val="Grid Table 2 Accent 2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4B08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2-Accent3">
    <w:name w:val="Grid Table 2 Accent 3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2-Accent4">
    <w:name w:val="Grid Table 2 Accent 4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FFD966"/>
        <w:bottom w:val="single" w:sz="2" w:space="0" w:color="FFD966"/>
        <w:insideH w:val="single" w:sz="2" w:space="0" w:color="FFD966"/>
        <w:insideV w:val="single" w:sz="2" w:space="0" w:color="FFD9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FD9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2-Accent5">
    <w:name w:val="Grid Table 2 Accent 5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2-Accent6">
    <w:name w:val="Grid Table 2 Accent 6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3">
    <w:name w:val="Grid Table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3-Accent1">
    <w:name w:val="Grid Table 3 Accent 1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GridTable3-Accent2">
    <w:name w:val="Grid Table 3 Accent 2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styleId="GridTable3-Accent3">
    <w:name w:val="Grid Table 3 Accent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styleId="GridTable3-Accent4">
    <w:name w:val="Grid Table 3 Accent 4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styleId="GridTable3-Accent5">
    <w:name w:val="Grid Table 3 Accent 5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styleId="GridTable3-Accent6">
    <w:name w:val="Grid Table 3 Accent 6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styleId="GridTable4">
    <w:name w:val="Grid Table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4-Accent1">
    <w:name w:val="Grid Table 4 Accent 1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2">
    <w:name w:val="Grid Table 4 Accent 2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4-Accent3">
    <w:name w:val="Grid Table 4 Accent 3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4-Accent4">
    <w:name w:val="Grid Table 4 Accent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4-Accent5">
    <w:name w:val="Grid Table 4 Accent 5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4-Accent6">
    <w:name w:val="Grid Table 4 Accent 6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5Dark">
    <w:name w:val="Grid Table 5 Dark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styleId="GridTable5Dark-Accent1">
    <w:name w:val="Grid Table 5 Dark Accent 1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styleId="GridTable5Dark-Accent2">
    <w:name w:val="Grid Table 5 Dark Accent 2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BE4D5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D7D31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7CAAC"/>
      </w:tcPr>
    </w:tblStylePr>
  </w:style>
  <w:style w:type="table" w:styleId="GridTable5Dark-Accent3">
    <w:name w:val="Grid Table 5 Dark Accent 3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styleId="GridTable5Dark-Accent4">
    <w:name w:val="Grid Table 5 Dark Accent 4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FF2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E599"/>
      </w:tcPr>
    </w:tblStylePr>
  </w:style>
  <w:style w:type="table" w:styleId="GridTable5Dark-Accent5">
    <w:name w:val="Grid Table 5 Dark Accent 5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GridTable5Dark-Accent6">
    <w:name w:val="Grid Table 5 Dark Accent 6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2EF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C5E0B3"/>
      </w:tcPr>
    </w:tblStylePr>
  </w:style>
  <w:style w:type="table" w:styleId="GridTable6Colorful">
    <w:name w:val="Grid Table 6 Colorful"/>
    <w:basedOn w:val="TableNormal"/>
    <w:uiPriority w:val="51"/>
    <w:rsid w:val="000D42B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6Colorful-Accent1">
    <w:name w:val="Grid Table 6 Colorful Accent 1"/>
    <w:basedOn w:val="TableNormal"/>
    <w:uiPriority w:val="51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6Colorful-Accent2">
    <w:name w:val="Grid Table 6 Colorful Accent 2"/>
    <w:basedOn w:val="TableNormal"/>
    <w:uiPriority w:val="51"/>
    <w:rsid w:val="000D42BA"/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6Colorful-Accent3">
    <w:name w:val="Grid Table 6 Colorful Accent 3"/>
    <w:basedOn w:val="TableNormal"/>
    <w:uiPriority w:val="51"/>
    <w:rsid w:val="000D42BA"/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6Colorful-Accent4">
    <w:name w:val="Grid Table 6 Colorful Accent 4"/>
    <w:basedOn w:val="TableNormal"/>
    <w:uiPriority w:val="51"/>
    <w:rsid w:val="000D42BA"/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6Colorful-Accent5">
    <w:name w:val="Grid Table 6 Colorful Accent 5"/>
    <w:basedOn w:val="TableNormal"/>
    <w:uiPriority w:val="51"/>
    <w:rsid w:val="000D42BA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6Colorful-Accent6">
    <w:name w:val="Grid Table 6 Colorful Accent 6"/>
    <w:basedOn w:val="TableNormal"/>
    <w:uiPriority w:val="51"/>
    <w:rsid w:val="000D42BA"/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7Colorful">
    <w:name w:val="Grid Table 7 Colorful"/>
    <w:basedOn w:val="TableNormal"/>
    <w:uiPriority w:val="52"/>
    <w:rsid w:val="000D42B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D42BA"/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D42BA"/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D42BA"/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D42BA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D42BA"/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character" w:customStyle="1" w:styleId="Heading4Char">
    <w:name w:val="Heading 4 Char"/>
    <w:link w:val="Heading4"/>
    <w:uiPriority w:val="1"/>
    <w:semiHidden/>
    <w:rsid w:val="005A6297"/>
    <w:rPr>
      <w:rFonts w:ascii="Calibri" w:eastAsia="Times New Roman" w:hAnsi="Calibri" w:cs="Times New Roman"/>
      <w:i/>
      <w:iCs/>
      <w:color w:val="2E74B5"/>
      <w:szCs w:val="18"/>
    </w:rPr>
  </w:style>
  <w:style w:type="character" w:customStyle="1" w:styleId="Heading5Char">
    <w:name w:val="Heading 5 Char"/>
    <w:link w:val="Heading5"/>
    <w:uiPriority w:val="1"/>
    <w:semiHidden/>
    <w:rsid w:val="005A6297"/>
    <w:rPr>
      <w:rFonts w:ascii="Calibri" w:eastAsia="Times New Roman" w:hAnsi="Calibri" w:cs="Times New Roman"/>
      <w:color w:val="2E74B5"/>
      <w:szCs w:val="18"/>
    </w:rPr>
  </w:style>
  <w:style w:type="character" w:customStyle="1" w:styleId="Heading6Char">
    <w:name w:val="Heading 6 Char"/>
    <w:link w:val="Heading6"/>
    <w:uiPriority w:val="1"/>
    <w:semiHidden/>
    <w:rsid w:val="005A6297"/>
    <w:rPr>
      <w:rFonts w:ascii="Calibri" w:eastAsia="Times New Roman" w:hAnsi="Calibri" w:cs="Times New Roman"/>
      <w:color w:val="1F4D78"/>
      <w:szCs w:val="18"/>
    </w:rPr>
  </w:style>
  <w:style w:type="character" w:customStyle="1" w:styleId="Heading7Char">
    <w:name w:val="Heading 7 Char"/>
    <w:link w:val="Heading7"/>
    <w:uiPriority w:val="1"/>
    <w:semiHidden/>
    <w:rsid w:val="005A6297"/>
    <w:rPr>
      <w:rFonts w:ascii="Calibri" w:eastAsia="Times New Roman" w:hAnsi="Calibri" w:cs="Times New Roman"/>
      <w:i/>
      <w:iCs/>
      <w:color w:val="1F4D78"/>
      <w:szCs w:val="18"/>
    </w:rPr>
  </w:style>
  <w:style w:type="character" w:customStyle="1" w:styleId="Heading8Char">
    <w:name w:val="Heading 8 Char"/>
    <w:link w:val="Heading8"/>
    <w:uiPriority w:val="1"/>
    <w:semiHidden/>
    <w:rsid w:val="005A6297"/>
    <w:rPr>
      <w:rFonts w:ascii="Calibri" w:eastAsia="Times New Roman" w:hAnsi="Calibri" w:cs="Times New Roman"/>
      <w:color w:val="272727"/>
      <w:szCs w:val="21"/>
    </w:rPr>
  </w:style>
  <w:style w:type="character" w:customStyle="1" w:styleId="Heading9Char">
    <w:name w:val="Heading 9 Char"/>
    <w:link w:val="Heading9"/>
    <w:uiPriority w:val="1"/>
    <w:semiHidden/>
    <w:rsid w:val="005A6297"/>
    <w:rPr>
      <w:rFonts w:ascii="Calibri" w:eastAsia="Times New Roman" w:hAnsi="Calibri" w:cs="Times New Roman"/>
      <w:i/>
      <w:iCs/>
      <w:color w:val="272727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0D42BA"/>
  </w:style>
  <w:style w:type="paragraph" w:styleId="HTMLAddress">
    <w:name w:val="HTML Address"/>
    <w:basedOn w:val="Normal"/>
    <w:link w:val="HTMLAddressChar"/>
    <w:uiPriority w:val="99"/>
    <w:semiHidden/>
    <w:unhideWhenUsed/>
    <w:rsid w:val="000D42BA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0D42BA"/>
    <w:rPr>
      <w:i/>
      <w:iCs/>
      <w:color w:val="2E74B5"/>
      <w:szCs w:val="18"/>
    </w:rPr>
  </w:style>
  <w:style w:type="character" w:styleId="HTMLCite">
    <w:name w:val="HTML Cite"/>
    <w:uiPriority w:val="99"/>
    <w:semiHidden/>
    <w:unhideWhenUsed/>
    <w:rsid w:val="000D42BA"/>
    <w:rPr>
      <w:i/>
      <w:iCs/>
    </w:rPr>
  </w:style>
  <w:style w:type="character" w:styleId="HTMLCode">
    <w:name w:val="HTML Code"/>
    <w:uiPriority w:val="99"/>
    <w:semiHidden/>
    <w:unhideWhenUsed/>
    <w:rsid w:val="000D42BA"/>
    <w:rPr>
      <w:rFonts w:ascii="Consolas" w:hAnsi="Consolas"/>
      <w:sz w:val="22"/>
      <w:szCs w:val="20"/>
    </w:rPr>
  </w:style>
  <w:style w:type="character" w:styleId="HTMLDefinition">
    <w:name w:val="HTML Definition"/>
    <w:uiPriority w:val="99"/>
    <w:semiHidden/>
    <w:unhideWhenUsed/>
    <w:rsid w:val="000D42BA"/>
    <w:rPr>
      <w:i/>
      <w:iCs/>
    </w:rPr>
  </w:style>
  <w:style w:type="character" w:styleId="HTMLKeyboard">
    <w:name w:val="HTML Keyboard"/>
    <w:uiPriority w:val="99"/>
    <w:semiHidden/>
    <w:unhideWhenUsed/>
    <w:rsid w:val="000D42B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42BA"/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0D42BA"/>
    <w:rPr>
      <w:rFonts w:ascii="Consolas" w:hAnsi="Consolas"/>
      <w:color w:val="2E74B5"/>
      <w:szCs w:val="20"/>
    </w:rPr>
  </w:style>
  <w:style w:type="character" w:styleId="HTMLSample">
    <w:name w:val="HTML Sample"/>
    <w:uiPriority w:val="99"/>
    <w:semiHidden/>
    <w:unhideWhenUsed/>
    <w:rsid w:val="000D42BA"/>
    <w:rPr>
      <w:rFonts w:ascii="Consolas" w:hAnsi="Consolas"/>
      <w:sz w:val="24"/>
      <w:szCs w:val="24"/>
    </w:rPr>
  </w:style>
  <w:style w:type="character" w:styleId="HTMLTypewriter">
    <w:name w:val="HTML Typewriter"/>
    <w:uiPriority w:val="99"/>
    <w:semiHidden/>
    <w:unhideWhenUsed/>
    <w:rsid w:val="000D42BA"/>
    <w:rPr>
      <w:rFonts w:ascii="Consolas" w:hAnsi="Consolas"/>
      <w:sz w:val="22"/>
      <w:szCs w:val="20"/>
    </w:rPr>
  </w:style>
  <w:style w:type="character" w:styleId="HTMLVariable">
    <w:name w:val="HTML Variable"/>
    <w:uiPriority w:val="99"/>
    <w:semiHidden/>
    <w:unhideWhenUsed/>
    <w:rsid w:val="000D42BA"/>
    <w:rPr>
      <w:i/>
      <w:iCs/>
    </w:rPr>
  </w:style>
  <w:style w:type="character" w:styleId="Hyperlink">
    <w:name w:val="Hyperlink"/>
    <w:uiPriority w:val="99"/>
    <w:unhideWhenUsed/>
    <w:rsid w:val="000D42BA"/>
    <w:rPr>
      <w:color w:val="0563C1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D42BA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D42BA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D42BA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D42BA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D42BA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D42BA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D42BA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D42BA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D42BA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D42BA"/>
    <w:rPr>
      <w:b/>
      <w:bCs/>
    </w:rPr>
  </w:style>
  <w:style w:type="character" w:styleId="IntenseEmphasis">
    <w:name w:val="Intense Emphasis"/>
    <w:uiPriority w:val="21"/>
    <w:semiHidden/>
    <w:unhideWhenUsed/>
    <w:qFormat/>
    <w:rsid w:val="000D42BA"/>
    <w:rPr>
      <w:i/>
      <w:iCs/>
      <w:color w:val="5B9BD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D42BA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semiHidden/>
    <w:rsid w:val="000D42BA"/>
    <w:rPr>
      <w:i/>
      <w:iCs/>
      <w:color w:val="5B9BD5"/>
      <w:szCs w:val="18"/>
    </w:rPr>
  </w:style>
  <w:style w:type="character" w:styleId="IntenseReference">
    <w:name w:val="Intense Reference"/>
    <w:uiPriority w:val="32"/>
    <w:semiHidden/>
    <w:unhideWhenUsed/>
    <w:qFormat/>
    <w:rsid w:val="000D42BA"/>
    <w:rPr>
      <w:b/>
      <w:bCs/>
      <w:smallCaps/>
      <w:color w:val="5B9BD5"/>
      <w:spacing w:val="5"/>
    </w:rPr>
  </w:style>
  <w:style w:type="table" w:styleId="LightGrid">
    <w:name w:val="Light Grid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D42BA"/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D42BA"/>
    <w:rPr>
      <w:color w:val="C45911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D42BA"/>
    <w:rPr>
      <w:color w:val="7B7B7B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D42BA"/>
    <w:rPr>
      <w:color w:val="BF8F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D42BA"/>
    <w:rPr>
      <w:color w:val="2F5496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D42BA"/>
    <w:rPr>
      <w:color w:val="538135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D42BA"/>
  </w:style>
  <w:style w:type="paragraph" w:styleId="List">
    <w:name w:val="List"/>
    <w:basedOn w:val="Normal"/>
    <w:uiPriority w:val="99"/>
    <w:semiHidden/>
    <w:unhideWhenUsed/>
    <w:rsid w:val="000D42B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D42B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D42B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D42B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D42BA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D42B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D42B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D42B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D42B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D42B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D42B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D42B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D42B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D42B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D42BA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D42B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D42B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D42B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D42B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D42B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0D42B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1Light-Accent1">
    <w:name w:val="List Table 1 Light Accent 1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1Light-Accent2">
    <w:name w:val="List Table 1 Light Accent 2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1Light-Accent3">
    <w:name w:val="List Table 1 Light Accent 3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1Light-Accent4">
    <w:name w:val="List Table 1 Light Accent 4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1Light-Accent5">
    <w:name w:val="List Table 1 Light Accent 5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1Light-Accent6">
    <w:name w:val="List Table 1 Light Accent 6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2">
    <w:name w:val="List Table 2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2-Accent1">
    <w:name w:val="List Table 2 Accent 1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9CC2E5"/>
        <w:bottom w:val="single" w:sz="4" w:space="0" w:color="9CC2E5"/>
        <w:insideH w:val="single" w:sz="4" w:space="0" w:color="9CC2E5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2-Accent2">
    <w:name w:val="List Table 2 Accent 2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F4B083"/>
        <w:bottom w:val="single" w:sz="4" w:space="0" w:color="F4B083"/>
        <w:insideH w:val="single" w:sz="4" w:space="0" w:color="F4B083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2-Accent3">
    <w:name w:val="List Table 2 Accent 3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2-Accent4">
    <w:name w:val="List Table 2 Accent 4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FFD966"/>
        <w:bottom w:val="single" w:sz="4" w:space="0" w:color="FFD966"/>
        <w:insideH w:val="single" w:sz="4" w:space="0" w:color="FFD9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2-Accent5">
    <w:name w:val="List Table 2 Accent 5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2-Accent6">
    <w:name w:val="List Table 2 Accent 6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A8D08D"/>
        <w:bottom w:val="single" w:sz="4" w:space="0" w:color="A8D08D"/>
        <w:insideH w:val="single" w:sz="4" w:space="0" w:color="A8D08D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3">
    <w:name w:val="List Table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  <w:color w:val="FFFFFF"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</w:tblBorders>
    </w:tblPr>
    <w:tblStylePr w:type="firstRow">
      <w:rPr>
        <w:b/>
        <w:bCs/>
        <w:color w:val="FFFFFF"/>
      </w:rPr>
      <w:tblPr/>
      <w:tcPr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A5A5A5"/>
          <w:right w:val="single" w:sz="4" w:space="0" w:color="A5A5A5"/>
        </w:tcBorders>
      </w:tcPr>
    </w:tblStylePr>
    <w:tblStylePr w:type="band1Horz">
      <w:tblPr/>
      <w:tcPr>
        <w:tcBorders>
          <w:top w:val="single" w:sz="4" w:space="0" w:color="A5A5A5"/>
          <w:bottom w:val="single" w:sz="4" w:space="0" w:color="A5A5A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/>
          <w:left w:val="nil"/>
        </w:tcBorders>
      </w:tcPr>
    </w:tblStylePr>
    <w:tblStylePr w:type="swCell">
      <w:tblPr/>
      <w:tcPr>
        <w:tcBorders>
          <w:top w:val="double" w:sz="4" w:space="0" w:color="A5A5A5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  <w:color w:val="FFFFFF"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b/>
        <w:bCs/>
        <w:color w:val="FFFFFF"/>
      </w:rPr>
      <w:tblPr/>
      <w:tcPr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/>
          <w:left w:val="nil"/>
        </w:tcBorders>
      </w:tcPr>
    </w:tblStylePr>
    <w:tblStylePr w:type="swCell">
      <w:tblPr/>
      <w:tcPr>
        <w:tcBorders>
          <w:top w:val="double" w:sz="4" w:space="0" w:color="4472C4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4-Accent1">
    <w:name w:val="List Table 4 Accent 1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4-Accent2">
    <w:name w:val="List Table 4 Accent 2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4-Accent3">
    <w:name w:val="List Table 4 Accent 3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4-Accent4">
    <w:name w:val="List Table 4 Accent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4-Accent5">
    <w:name w:val="List Table 4 Accent 5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4-Accent6">
    <w:name w:val="List Table 4 Accent 6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5Dark">
    <w:name w:val="List Table 5 Dark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tblBorders>
    </w:tblPr>
    <w:tcPr>
      <w:shd w:val="clear" w:color="auto" w:fill="5B9BD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ED7D31"/>
        <w:left w:val="single" w:sz="24" w:space="0" w:color="ED7D31"/>
        <w:bottom w:val="single" w:sz="24" w:space="0" w:color="ED7D31"/>
        <w:right w:val="single" w:sz="24" w:space="0" w:color="ED7D31"/>
      </w:tblBorders>
    </w:tblPr>
    <w:tcPr>
      <w:shd w:val="clear" w:color="auto" w:fill="ED7D31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A5A5A5"/>
        <w:left w:val="single" w:sz="24" w:space="0" w:color="A5A5A5"/>
        <w:bottom w:val="single" w:sz="24" w:space="0" w:color="A5A5A5"/>
        <w:right w:val="single" w:sz="24" w:space="0" w:color="A5A5A5"/>
      </w:tblBorders>
    </w:tblPr>
    <w:tcPr>
      <w:shd w:val="clear" w:color="auto" w:fill="A5A5A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FFC000"/>
        <w:left w:val="single" w:sz="24" w:space="0" w:color="FFC000"/>
        <w:bottom w:val="single" w:sz="24" w:space="0" w:color="FFC000"/>
        <w:right w:val="single" w:sz="24" w:space="0" w:color="FFC000"/>
      </w:tblBorders>
    </w:tblPr>
    <w:tcPr>
      <w:shd w:val="clear" w:color="auto" w:fill="FFC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4472C4"/>
        <w:left w:val="single" w:sz="24" w:space="0" w:color="4472C4"/>
        <w:bottom w:val="single" w:sz="24" w:space="0" w:color="4472C4"/>
        <w:right w:val="single" w:sz="24" w:space="0" w:color="4472C4"/>
      </w:tblBorders>
    </w:tblPr>
    <w:tcPr>
      <w:shd w:val="clear" w:color="auto" w:fill="4472C4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70AD47"/>
        <w:left w:val="single" w:sz="24" w:space="0" w:color="70AD47"/>
        <w:bottom w:val="single" w:sz="24" w:space="0" w:color="70AD47"/>
        <w:right w:val="single" w:sz="24" w:space="0" w:color="70AD47"/>
      </w:tblBorders>
    </w:tblPr>
    <w:tcPr>
      <w:shd w:val="clear" w:color="auto" w:fill="70AD47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D42BA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-Accent1">
    <w:name w:val="List Table 6 Colorful Accent 1"/>
    <w:basedOn w:val="TableNormal"/>
    <w:uiPriority w:val="51"/>
    <w:rsid w:val="000D42BA"/>
    <w:tblPr>
      <w:tblStyleRowBandSize w:val="1"/>
      <w:tblStyleColBandSize w:val="1"/>
      <w:tblBorders>
        <w:top w:val="single" w:sz="4" w:space="0" w:color="5B9BD5"/>
        <w:bottom w:val="single" w:sz="4" w:space="0" w:color="5B9BD5"/>
      </w:tblBorders>
    </w:tblPr>
    <w:tblStylePr w:type="firstRow">
      <w:rPr>
        <w:b/>
        <w:bCs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6Colorful-Accent2">
    <w:name w:val="List Table 6 Colorful Accent 2"/>
    <w:basedOn w:val="TableNormal"/>
    <w:uiPriority w:val="51"/>
    <w:rsid w:val="000D42BA"/>
    <w:rPr>
      <w:color w:val="C45911"/>
    </w:rPr>
    <w:tblPr>
      <w:tblStyleRowBandSize w:val="1"/>
      <w:tblStyleColBandSize w:val="1"/>
      <w:tblBorders>
        <w:top w:val="single" w:sz="4" w:space="0" w:color="ED7D31"/>
        <w:bottom w:val="single" w:sz="4" w:space="0" w:color="ED7D31"/>
      </w:tblBorders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6Colorful-Accent3">
    <w:name w:val="List Table 6 Colorful Accent 3"/>
    <w:basedOn w:val="TableNormal"/>
    <w:uiPriority w:val="51"/>
    <w:rsid w:val="000D42BA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4">
    <w:name w:val="List Table 6 Colorful Accent 4"/>
    <w:basedOn w:val="TableNormal"/>
    <w:uiPriority w:val="51"/>
    <w:rsid w:val="000D42BA"/>
    <w:rPr>
      <w:color w:val="BF8F00"/>
    </w:rPr>
    <w:tblPr>
      <w:tblStyleRowBandSize w:val="1"/>
      <w:tblStyleColBandSize w:val="1"/>
      <w:tblBorders>
        <w:top w:val="single" w:sz="4" w:space="0" w:color="FFC000"/>
        <w:bottom w:val="single" w:sz="4" w:space="0" w:color="FFC000"/>
      </w:tblBorders>
    </w:tblPr>
    <w:tblStylePr w:type="firstRow">
      <w:rPr>
        <w:b/>
        <w:bCs/>
      </w:rPr>
      <w:tblPr/>
      <w:tcPr>
        <w:tcBorders>
          <w:bottom w:val="single" w:sz="4" w:space="0" w:color="FFC000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6Colorful-Accent5">
    <w:name w:val="List Table 6 Colorful Accent 5"/>
    <w:basedOn w:val="TableNormal"/>
    <w:uiPriority w:val="51"/>
    <w:rsid w:val="000D42BA"/>
    <w:rPr>
      <w:color w:val="2F5496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bCs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6Colorful-Accent6">
    <w:name w:val="List Table 6 Colorful Accent 6"/>
    <w:basedOn w:val="TableNormal"/>
    <w:uiPriority w:val="51"/>
    <w:rsid w:val="000D42BA"/>
    <w:rPr>
      <w:color w:val="538135"/>
    </w:rPr>
    <w:tblPr>
      <w:tblStyleRowBandSize w:val="1"/>
      <w:tblStyleColBandSize w:val="1"/>
      <w:tblBorders>
        <w:top w:val="single" w:sz="4" w:space="0" w:color="70AD47"/>
        <w:bottom w:val="single" w:sz="4" w:space="0" w:color="70AD47"/>
      </w:tblBorders>
    </w:tblPr>
    <w:tblStylePr w:type="firstRow">
      <w:rPr>
        <w:b/>
        <w:bCs/>
      </w:rPr>
      <w:tblPr/>
      <w:tcPr>
        <w:tcBorders>
          <w:bottom w:val="single" w:sz="4" w:space="0" w:color="70AD47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7Colorful">
    <w:name w:val="List Table 7 Colorful"/>
    <w:basedOn w:val="TableNormal"/>
    <w:uiPriority w:val="52"/>
    <w:rsid w:val="000D42BA"/>
    <w:rPr>
      <w:color w:val="000000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D42BA"/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5B9BD5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5B9BD5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5B9BD5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5B9BD5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D42BA"/>
    <w:rPr>
      <w:color w:val="C45911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ED7D31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ED7D31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ED7D31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ED7D31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D42BA"/>
    <w:rPr>
      <w:color w:val="7B7B7B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A5A5A5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A5A5A5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A5A5A5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A5A5A5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D42BA"/>
    <w:rPr>
      <w:color w:val="BF8F00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FFC000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FFC000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FFC000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FFC000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D42BA"/>
    <w:rPr>
      <w:color w:val="2F5496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4472C4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4472C4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4472C4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4472C4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D42BA"/>
    <w:rPr>
      <w:color w:val="538135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70AD47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70AD47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70AD47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D42B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72" w:right="72"/>
    </w:pPr>
    <w:rPr>
      <w:rFonts w:ascii="Consolas" w:hAnsi="Consolas"/>
      <w:color w:val="2E74B5"/>
      <w:sz w:val="22"/>
    </w:rPr>
  </w:style>
  <w:style w:type="character" w:customStyle="1" w:styleId="MacroTextChar">
    <w:name w:val="Macro Text Char"/>
    <w:link w:val="MacroText"/>
    <w:uiPriority w:val="99"/>
    <w:semiHidden/>
    <w:rsid w:val="000D42BA"/>
    <w:rPr>
      <w:rFonts w:ascii="Consolas" w:hAnsi="Consolas"/>
      <w:color w:val="2E74B5"/>
      <w:szCs w:val="20"/>
    </w:rPr>
  </w:style>
  <w:style w:type="table" w:styleId="MediumGrid1">
    <w:name w:val="Medium Grid 1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</w:tblPr>
    <w:tcPr>
      <w:shd w:val="clear" w:color="auto" w:fill="FFEF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</w:tblPr>
    <w:tcPr>
      <w:shd w:val="clear" w:color="auto" w:fill="D0DBF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</w:tblPr>
    <w:tcPr>
      <w:shd w:val="clear" w:color="auto" w:fill="DBEB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styleId="MediumGrid2">
    <w:name w:val="Medium Grid 2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cPr>
      <w:shd w:val="clear" w:color="auto" w:fill="FADECB"/>
    </w:tcPr>
    <w:tblStylePr w:type="firstRow">
      <w:rPr>
        <w:b/>
        <w:bCs/>
        <w:color w:val="000000"/>
      </w:rPr>
      <w:tblPr/>
      <w:tcPr>
        <w:shd w:val="clear" w:color="auto" w:fill="FDF2E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cPr>
      <w:shd w:val="clear" w:color="auto" w:fill="E8E8E8"/>
    </w:tcPr>
    <w:tblStylePr w:type="firstRow">
      <w:rPr>
        <w:b/>
        <w:bCs/>
        <w:color w:val="000000"/>
      </w:rPr>
      <w:tblPr/>
      <w:tcPr>
        <w:shd w:val="clear" w:color="auto" w:fill="F6F6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cPr>
      <w:shd w:val="clear" w:color="auto" w:fill="FFEFC0"/>
    </w:tcPr>
    <w:tblStylePr w:type="firstRow">
      <w:rPr>
        <w:b/>
        <w:bCs/>
        <w:color w:val="000000"/>
      </w:rPr>
      <w:tblPr/>
      <w:tcPr>
        <w:shd w:val="clear" w:color="auto" w:fill="FFF8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cPr>
      <w:shd w:val="clear" w:color="auto" w:fill="D0DBF0"/>
    </w:tcPr>
    <w:tblStylePr w:type="firstRow">
      <w:rPr>
        <w:b/>
        <w:bCs/>
        <w:color w:val="000000"/>
      </w:rPr>
      <w:tblPr/>
      <w:tcPr>
        <w:shd w:val="clear" w:color="auto" w:fill="ECF1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FEF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styleId="MediumList1">
    <w:name w:val="Medium List 1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tblPr/>
      <w:tcPr>
        <w:shd w:val="clear" w:color="auto" w:fill="FFEFC0"/>
      </w:tcPr>
    </w:tblStylePr>
    <w:tblStylePr w:type="band1Horz">
      <w:tblPr/>
      <w:tcPr>
        <w:shd w:val="clear" w:color="auto" w:fill="FFEFC0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tblPr/>
      <w:tcPr>
        <w:shd w:val="clear" w:color="auto" w:fill="D0DBF0"/>
      </w:tcPr>
    </w:tblStylePr>
    <w:tblStylePr w:type="band1Horz">
      <w:tblPr/>
      <w:tcPr>
        <w:shd w:val="clear" w:color="auto" w:fill="D0DBF0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tblPr/>
      <w:tcPr>
        <w:shd w:val="clear" w:color="auto" w:fill="DBEBD0"/>
      </w:tcPr>
    </w:tblStylePr>
    <w:tblStylePr w:type="band1Horz">
      <w:tblPr/>
      <w:tcPr>
        <w:shd w:val="clear" w:color="auto" w:fill="DBEBD0"/>
      </w:tcPr>
    </w:tblStylePr>
  </w:style>
  <w:style w:type="table" w:styleId="MediumList2">
    <w:name w:val="Medium List 2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D42B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0D42BA"/>
    <w:rPr>
      <w:rFonts w:ascii="Calibri" w:eastAsia="Times New Roman" w:hAnsi="Calibri" w:cs="Times New Roman"/>
      <w:color w:val="2E74B5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0D42BA"/>
    <w:pPr>
      <w:ind w:left="72" w:right="72"/>
    </w:pPr>
    <w:rPr>
      <w:color w:val="2E74B5"/>
      <w:sz w:val="22"/>
      <w:szCs w:val="18"/>
    </w:rPr>
  </w:style>
  <w:style w:type="paragraph" w:styleId="NormalWeb">
    <w:name w:val="Normal (Web)"/>
    <w:basedOn w:val="Normal"/>
    <w:uiPriority w:val="99"/>
    <w:semiHidden/>
    <w:unhideWhenUsed/>
    <w:rsid w:val="000D42BA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D42B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D42BA"/>
  </w:style>
  <w:style w:type="character" w:customStyle="1" w:styleId="NoteHeadingChar">
    <w:name w:val="Note Heading Char"/>
    <w:link w:val="NoteHeading"/>
    <w:uiPriority w:val="99"/>
    <w:semiHidden/>
    <w:rsid w:val="000D42BA"/>
    <w:rPr>
      <w:color w:val="2E74B5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42BA"/>
  </w:style>
  <w:style w:type="table" w:styleId="PlainTable1">
    <w:name w:val="Plain Table 1"/>
    <w:basedOn w:val="TableNormal"/>
    <w:uiPriority w:val="41"/>
    <w:rsid w:val="000D42BA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2">
    <w:name w:val="Plain Table 2"/>
    <w:basedOn w:val="TableNormal"/>
    <w:uiPriority w:val="42"/>
    <w:rsid w:val="000D42BA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3">
    <w:name w:val="Plain Table 3"/>
    <w:basedOn w:val="TableNormal"/>
    <w:uiPriority w:val="43"/>
    <w:rsid w:val="000D42B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D42B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5">
    <w:name w:val="Plain Table 5"/>
    <w:basedOn w:val="TableNormal"/>
    <w:uiPriority w:val="45"/>
    <w:rsid w:val="000D42BA"/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D42BA"/>
    <w:rPr>
      <w:rFonts w:ascii="Consolas" w:hAnsi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0D42BA"/>
    <w:rPr>
      <w:rFonts w:ascii="Consolas" w:hAnsi="Consolas"/>
      <w:color w:val="2E74B5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0D42BA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semiHidden/>
    <w:rsid w:val="000D42BA"/>
    <w:rPr>
      <w:i/>
      <w:iCs/>
      <w:color w:val="404040"/>
      <w:szCs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D42BA"/>
  </w:style>
  <w:style w:type="character" w:customStyle="1" w:styleId="SalutationChar">
    <w:name w:val="Salutation Char"/>
    <w:link w:val="Salutation"/>
    <w:uiPriority w:val="99"/>
    <w:semiHidden/>
    <w:rsid w:val="000D42BA"/>
    <w:rPr>
      <w:color w:val="2E74B5"/>
      <w:szCs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0D42BA"/>
    <w:pPr>
      <w:ind w:left="4320"/>
    </w:pPr>
  </w:style>
  <w:style w:type="character" w:customStyle="1" w:styleId="SignatureChar">
    <w:name w:val="Signature Char"/>
    <w:link w:val="Signature"/>
    <w:uiPriority w:val="99"/>
    <w:semiHidden/>
    <w:rsid w:val="000D42BA"/>
    <w:rPr>
      <w:color w:val="2E74B5"/>
      <w:szCs w:val="18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0D42BA"/>
    <w:pPr>
      <w:numPr>
        <w:ilvl w:val="1"/>
      </w:numPr>
      <w:spacing w:after="160"/>
      <w:ind w:left="72"/>
    </w:pPr>
    <w:rPr>
      <w:color w:val="5A5A5A"/>
      <w:spacing w:val="15"/>
    </w:rPr>
  </w:style>
  <w:style w:type="character" w:customStyle="1" w:styleId="SubtitleChar">
    <w:name w:val="Subtitle Char"/>
    <w:link w:val="Subtitle"/>
    <w:uiPriority w:val="11"/>
    <w:semiHidden/>
    <w:rsid w:val="000D42BA"/>
    <w:rPr>
      <w:color w:val="5A5A5A"/>
      <w:spacing w:val="15"/>
    </w:rPr>
  </w:style>
  <w:style w:type="character" w:styleId="SubtleEmphasis">
    <w:name w:val="Subtle Emphasis"/>
    <w:uiPriority w:val="19"/>
    <w:qFormat/>
    <w:rsid w:val="00B45B62"/>
    <w:rPr>
      <w:b/>
      <w:iCs/>
      <w:color w:val="2E74B5"/>
    </w:rPr>
  </w:style>
  <w:style w:type="character" w:styleId="SubtleReference">
    <w:name w:val="Subtle Reference"/>
    <w:uiPriority w:val="31"/>
    <w:semiHidden/>
    <w:unhideWhenUsed/>
    <w:qFormat/>
    <w:rsid w:val="000D42BA"/>
    <w:rPr>
      <w:smallCaps/>
      <w:color w:val="5A5A5A"/>
    </w:rPr>
  </w:style>
  <w:style w:type="table" w:styleId="Table3Deffects1">
    <w:name w:val="Table 3D effects 1"/>
    <w:basedOn w:val="TableNormal"/>
    <w:uiPriority w:val="99"/>
    <w:semiHidden/>
    <w:unhideWhenUsed/>
    <w:rsid w:val="000D42BA"/>
    <w:pPr>
      <w:ind w:left="72" w:right="72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D42BA"/>
    <w:pPr>
      <w:ind w:left="72" w:right="72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D42BA"/>
    <w:pPr>
      <w:ind w:left="72" w:right="72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D42BA"/>
    <w:pPr>
      <w:ind w:left="72" w:right="72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D42BA"/>
    <w:pPr>
      <w:ind w:left="72" w:right="72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D42BA"/>
    <w:pPr>
      <w:ind w:left="72" w:right="72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D42BA"/>
    <w:pPr>
      <w:ind w:left="72" w:right="72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D42BA"/>
    <w:pPr>
      <w:ind w:left="72" w:right="72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D42BA"/>
    <w:pPr>
      <w:ind w:left="72" w:right="72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D42BA"/>
    <w:pPr>
      <w:ind w:left="72" w:right="72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D42BA"/>
    <w:pPr>
      <w:ind w:left="72" w:right="72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D42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List1">
    <w:name w:val="Table List 1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D42BA"/>
    <w:pPr>
      <w:ind w:left="72" w:right="72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D42BA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D42BA"/>
  </w:style>
  <w:style w:type="table" w:styleId="TableProfessional">
    <w:name w:val="Table Professional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D42BA"/>
    <w:pPr>
      <w:ind w:left="72" w:right="72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D42BA"/>
    <w:pPr>
      <w:ind w:left="72" w:right="72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D42BA"/>
    <w:pPr>
      <w:ind w:left="72" w:right="72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0D42BA"/>
    <w:pPr>
      <w:contextualSpacing/>
    </w:pPr>
    <w:rPr>
      <w:color w:val="auto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semiHidden/>
    <w:rsid w:val="000D42BA"/>
    <w:rPr>
      <w:rFonts w:ascii="Calibri" w:eastAsia="Times New Roman" w:hAnsi="Calibri" w:cs="Times New Roman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0D42BA"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42B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D42B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D42B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D42B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D42B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D42B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D42B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D42B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D42B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42BA"/>
    <w:pPr>
      <w:keepNext/>
      <w:keepLines/>
      <w:spacing w:before="240"/>
      <w:outlineLvl w:val="9"/>
    </w:pPr>
    <w:rPr>
      <w:b w:val="0"/>
      <w:bCs w:val="0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755F8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DD659F"/>
    <w:rPr>
      <w:b/>
      <w:bCs/>
      <w:color w:val="2E74B5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hle\AppData\Roaming\Microsoft\Templates\Appointment%20cards%20(10%20per%20p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7985834F0224D01B88D2EBB6E31A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6F135-83FB-411E-9012-73DBB3672DB2}"/>
      </w:docPartPr>
      <w:docPartBody>
        <w:p w:rsidR="00CB4BB0" w:rsidRDefault="00CB4BB0" w:rsidP="00CB4BB0">
          <w:pPr>
            <w:pStyle w:val="37985834F0224D01B88D2EBB6E31AD4C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80385FC3B2324EB9A2C70E2B5DB23D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EFB34-F270-4B1C-BC04-C08985995D69}"/>
      </w:docPartPr>
      <w:docPartBody>
        <w:p w:rsidR="00CB4BB0" w:rsidRDefault="00CB4BB0" w:rsidP="00CB4BB0">
          <w:pPr>
            <w:pStyle w:val="80385FC3B2324EB9A2C70E2B5DB23D75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3C655070DBA44F8F99E6B8836D4AD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750831-7FD6-4A5A-9391-7716A0F7806D}"/>
      </w:docPartPr>
      <w:docPartBody>
        <w:p w:rsidR="00CB4BB0" w:rsidRDefault="00CB4BB0" w:rsidP="00CB4BB0">
          <w:pPr>
            <w:pStyle w:val="3C655070DBA44F8F99E6B8836D4AD93E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274EFB8725FE4106BB197DB72EED3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AC3570-0A7F-423C-9F8A-DDA93F364570}"/>
      </w:docPartPr>
      <w:docPartBody>
        <w:p w:rsidR="00CB4BB0" w:rsidRDefault="00CB4BB0" w:rsidP="00CB4BB0">
          <w:pPr>
            <w:pStyle w:val="274EFB8725FE4106BB197DB72EED367C"/>
          </w:pPr>
          <w:r w:rsidRPr="5C89FF3D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EA94DD453D584251883203B0F2FE5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AF048-E114-4A8B-8EE3-DFE1D2327646}"/>
      </w:docPartPr>
      <w:docPartBody>
        <w:p w:rsidR="00CB4BB0" w:rsidRDefault="00CB4BB0" w:rsidP="00CB4BB0">
          <w:pPr>
            <w:pStyle w:val="EA94DD453D584251883203B0F2FE5AE6"/>
          </w:pPr>
          <w:r w:rsidRPr="5C89FF3D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9C2FDA3E5C1B4F7FA42AFE12D93DBD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90D25-3375-4F57-BFF1-2AC282E8381C}"/>
      </w:docPartPr>
      <w:docPartBody>
        <w:p w:rsidR="00CB4BB0" w:rsidRDefault="00F322E6" w:rsidP="00F322E6">
          <w:pPr>
            <w:pStyle w:val="9C2FDA3E5C1B4F7FA42AFE12D93DBD99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FD2DEEAE5844FEFAB4561BDE4B15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BBB0F-EF49-4CB4-94E5-B97BB86CA204}"/>
      </w:docPartPr>
      <w:docPartBody>
        <w:p w:rsidR="00CB4BB0" w:rsidRDefault="00CB4BB0" w:rsidP="00CB4BB0">
          <w:pPr>
            <w:pStyle w:val="0FD2DEEAE5844FEFAB4561BDE4B15876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78CDB88418084DFCA575F06F70980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AE8B24-22FD-4450-AD57-EB3927EA5E7C}"/>
      </w:docPartPr>
      <w:docPartBody>
        <w:p w:rsidR="00CB4BB0" w:rsidRDefault="00CB4BB0" w:rsidP="00CB4BB0">
          <w:pPr>
            <w:pStyle w:val="78CDB88418084DFCA575F06F7098022B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EC69D90E023E42C9B57C3C9BACBFE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E6637B-EFC1-4B76-97BD-AFA5F5E724DF}"/>
      </w:docPartPr>
      <w:docPartBody>
        <w:p w:rsidR="00CB4BB0" w:rsidRDefault="00CB4BB0" w:rsidP="00CB4BB0">
          <w:pPr>
            <w:pStyle w:val="EC69D90E023E42C9B57C3C9BACBFE26A1"/>
          </w:pPr>
          <w:r w:rsidRPr="00751F0D">
            <w:rPr>
              <w:rStyle w:val="PlaceholderText"/>
              <w:rFonts w:ascii="Garamond" w:hAnsi="Garamond"/>
              <w:sz w:val="18"/>
              <w:szCs w:val="18"/>
            </w:rPr>
            <w:t xml:space="preserve">Click 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to </w:t>
          </w:r>
          <w:r w:rsidRPr="00751F0D">
            <w:rPr>
              <w:rStyle w:val="PlaceholderText"/>
              <w:rFonts w:ascii="Garamond" w:hAnsi="Garamond"/>
              <w:sz w:val="18"/>
              <w:szCs w:val="18"/>
            </w:rPr>
            <w:t>enter text.</w:t>
          </w:r>
        </w:p>
      </w:docPartBody>
    </w:docPart>
    <w:docPart>
      <w:docPartPr>
        <w:name w:val="27126D83ADEA40AE9134212E13655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C2E2AA-B2B1-4164-9CB2-5C1ED58C0B15}"/>
      </w:docPartPr>
      <w:docPartBody>
        <w:p w:rsidR="00CB4BB0" w:rsidRDefault="00CB4BB0" w:rsidP="00CB4BB0">
          <w:pPr>
            <w:pStyle w:val="27126D83ADEA40AE9134212E13655B2D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 </w:t>
          </w: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to enter text.</w:t>
          </w:r>
        </w:p>
      </w:docPartBody>
    </w:docPart>
    <w:docPart>
      <w:docPartPr>
        <w:name w:val="487BD982575245EEABF346F84102A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80E3A-7FFE-4734-88B1-6CDC8CAC3A79}"/>
      </w:docPartPr>
      <w:docPartBody>
        <w:p w:rsidR="00CB4BB0" w:rsidRDefault="00F322E6" w:rsidP="00F322E6">
          <w:pPr>
            <w:pStyle w:val="487BD982575245EEABF346F84102A992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805F45EAC4E408E90325DB5B67CB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54D4C-9072-49E8-AD74-054B87DC3777}"/>
      </w:docPartPr>
      <w:docPartBody>
        <w:p w:rsidR="00CB4BB0" w:rsidRDefault="00CB4BB0" w:rsidP="00CB4BB0">
          <w:pPr>
            <w:pStyle w:val="E805F45EAC4E408E90325DB5B67CB591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C095AE9914CE4B998C76BB087F39E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15623-F57E-40AB-A144-142A17910786}"/>
      </w:docPartPr>
      <w:docPartBody>
        <w:p w:rsidR="00CB4BB0" w:rsidRDefault="00CB4BB0" w:rsidP="00CB4BB0">
          <w:pPr>
            <w:pStyle w:val="C095AE9914CE4B998C76BB087F39E42C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A49CC4DDB60348069B1DF6552A791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68074-6B0C-432D-BBE8-A088066433C3}"/>
      </w:docPartPr>
      <w:docPartBody>
        <w:p w:rsidR="00CB4BB0" w:rsidRDefault="00CB4BB0" w:rsidP="00CB4BB0">
          <w:pPr>
            <w:pStyle w:val="A49CC4DDB60348069B1DF6552A791D39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8C93A10A7AFA46F69B387D90E2542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0E025-1C77-47D2-8523-F3DC4041DA4A}"/>
      </w:docPartPr>
      <w:docPartBody>
        <w:p w:rsidR="00CB4BB0" w:rsidRDefault="00CB4BB0" w:rsidP="00CB4BB0">
          <w:pPr>
            <w:pStyle w:val="8C93A10A7AFA46F69B387D90E25424F91"/>
          </w:pPr>
          <w:r w:rsidRPr="00751F0D">
            <w:rPr>
              <w:rStyle w:val="PlaceholderText"/>
              <w:rFonts w:ascii="Garamond" w:hAnsi="Garamond"/>
              <w:sz w:val="18"/>
              <w:szCs w:val="18"/>
            </w:rPr>
            <w:t xml:space="preserve">Click 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to </w:t>
          </w:r>
          <w:r w:rsidRPr="00751F0D">
            <w:rPr>
              <w:rStyle w:val="PlaceholderText"/>
              <w:rFonts w:ascii="Garamond" w:hAnsi="Garamond"/>
              <w:sz w:val="18"/>
              <w:szCs w:val="18"/>
            </w:rPr>
            <w:t>enter text.</w:t>
          </w:r>
        </w:p>
      </w:docPartBody>
    </w:docPart>
    <w:docPart>
      <w:docPartPr>
        <w:name w:val="E0D91DA4A9054FC082C3ECA9DB098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E10E9-E553-4CDD-BB34-7F8965CB325E}"/>
      </w:docPartPr>
      <w:docPartBody>
        <w:p w:rsidR="00CB4BB0" w:rsidRDefault="00CB4BB0" w:rsidP="00CB4BB0">
          <w:pPr>
            <w:pStyle w:val="E0D91DA4A9054FC082C3ECA9DB0987DC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 </w:t>
          </w: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to enter text.</w:t>
          </w:r>
        </w:p>
      </w:docPartBody>
    </w:docPart>
    <w:docPart>
      <w:docPartPr>
        <w:name w:val="65E5CCD1E66349E4B5A5437DD84DA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0F3E8-6B55-4B66-B153-7F924E5D8BC3}"/>
      </w:docPartPr>
      <w:docPartBody>
        <w:p w:rsidR="00CB4BB0" w:rsidRDefault="00F322E6" w:rsidP="00F322E6">
          <w:pPr>
            <w:pStyle w:val="65E5CCD1E66349E4B5A5437DD84DA8AD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916123EB3E43DDA4F19D0D324F3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109311-6792-47CB-844F-C352E687021E}"/>
      </w:docPartPr>
      <w:docPartBody>
        <w:p w:rsidR="00CB4BB0" w:rsidRDefault="00CB4BB0" w:rsidP="00CB4BB0">
          <w:pPr>
            <w:pStyle w:val="31916123EB3E43DDA4F19D0D324F3C28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E6"/>
    <w:rsid w:val="008A5C65"/>
    <w:rsid w:val="00B343B2"/>
    <w:rsid w:val="00CB4BB0"/>
    <w:rsid w:val="00F3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010990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CB4BB0"/>
    <w:rPr>
      <w:color w:val="808080"/>
    </w:rPr>
  </w:style>
  <w:style w:type="paragraph" w:customStyle="1" w:styleId="80385FC3B2324EB9A2C70E2B5DB23D75">
    <w:name w:val="80385FC3B2324EB9A2C70E2B5DB23D75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C655070DBA44F8F99E6B8836D4AD93E">
    <w:name w:val="3C655070DBA44F8F99E6B8836D4AD93E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A94DD453D584251883203B0F2FE5AE6">
    <w:name w:val="EA94DD453D584251883203B0F2FE5AE6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274EFB8725FE4106BB197DB72EED367C">
    <w:name w:val="274EFB8725FE4106BB197DB72EED367C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7985834F0224D01B88D2EBB6E31AD4C">
    <w:name w:val="37985834F0224D01B88D2EBB6E31AD4C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0FD2DEEAE5844FEFAB4561BDE4B158761">
    <w:name w:val="0FD2DEEAE5844FEFAB4561BDE4B15876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78CDB88418084DFCA575F06F7098022B1">
    <w:name w:val="78CDB88418084DFCA575F06F7098022B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C69D90E023E42C9B57C3C9BACBFE26A1">
    <w:name w:val="EC69D90E023E42C9B57C3C9BACBFE26A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27126D83ADEA40AE9134212E13655B2D1">
    <w:name w:val="27126D83ADEA40AE9134212E13655B2D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805F45EAC4E408E90325DB5B67CB5911">
    <w:name w:val="E805F45EAC4E408E90325DB5B67CB591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C095AE9914CE4B998C76BB087F39E42C1">
    <w:name w:val="C095AE9914CE4B998C76BB087F39E42C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A49CC4DDB60348069B1DF6552A791D391">
    <w:name w:val="A49CC4DDB60348069B1DF6552A791D39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8C93A10A7AFA46F69B387D90E25424F91">
    <w:name w:val="8C93A10A7AFA46F69B387D90E25424F9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0D91DA4A9054FC082C3ECA9DB0987DC1">
    <w:name w:val="E0D91DA4A9054FC082C3ECA9DB0987DC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1916123EB3E43DDA4F19D0D324F3C281">
    <w:name w:val="31916123EB3E43DDA4F19D0D324F3C28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9C2FDA3E5C1B4F7FA42AFE12D93DBD99">
    <w:name w:val="9C2FDA3E5C1B4F7FA42AFE12D93DBD99"/>
    <w:rsid w:val="00F322E6"/>
  </w:style>
  <w:style w:type="paragraph" w:customStyle="1" w:styleId="487BD982575245EEABF346F84102A992">
    <w:name w:val="487BD982575245EEABF346F84102A992"/>
    <w:rsid w:val="00F322E6"/>
  </w:style>
  <w:style w:type="paragraph" w:customStyle="1" w:styleId="65E5CCD1E66349E4B5A5437DD84DA8AD">
    <w:name w:val="65E5CCD1E66349E4B5A5437DD84DA8AD"/>
    <w:rsid w:val="00F322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FCDFDB4E02854AAE09B0CE8EBE15E7" ma:contentTypeVersion="2" ma:contentTypeDescription="Create a new document." ma:contentTypeScope="" ma:versionID="90d48e573323c3209282e74b9240391e">
  <xsd:schema xmlns:xsd="http://www.w3.org/2001/XMLSchema" xmlns:xs="http://www.w3.org/2001/XMLSchema" xmlns:p="http://schemas.microsoft.com/office/2006/metadata/properties" xmlns:ns3="ad14a929-dd0e-4185-8c17-6d75cb085219" targetNamespace="http://schemas.microsoft.com/office/2006/metadata/properties" ma:root="true" ma:fieldsID="565d793abbb815332c8a954d0dc7b628" ns3:_="">
    <xsd:import namespace="ad14a929-dd0e-4185-8c17-6d75cb0852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4a929-dd0e-4185-8c17-6d75cb085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1FFCF9-3A8C-4AB3-9770-45EB6EBBF0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FF4F7A1-93C3-491E-B3CB-28A52BD85E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A7E58C-DE19-4500-8C78-0F42D3C97A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14a929-dd0e-4185-8c17-6d75cb085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Appointment cards (10 per page)</Template>
  <TotalTime>1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Jacobson</dc:creator>
  <cp:keywords/>
  <cp:lastModifiedBy>Ashley</cp:lastModifiedBy>
  <cp:revision>2</cp:revision>
  <cp:lastPrinted>2021-01-04T18:01:00Z</cp:lastPrinted>
  <dcterms:created xsi:type="dcterms:W3CDTF">2021-01-04T19:00:00Z</dcterms:created>
  <dcterms:modified xsi:type="dcterms:W3CDTF">2021-01-04T19:00:00Z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0x0101006CFCDFDB4E02854AAE09B0CE8EBE15E7</vt:lpwstr>
  </property>
</Properties>
</file>